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F29D9" w14:textId="77777777" w:rsidR="00140EE3" w:rsidRDefault="00140EE3"/>
    <w:p w14:paraId="717C688D" w14:textId="77777777" w:rsidR="00140EE3" w:rsidRPr="00DD6C61" w:rsidRDefault="00140EE3" w:rsidP="00140EE3">
      <w:pPr>
        <w:pStyle w:val="NoSpacing"/>
        <w:jc w:val="center"/>
        <w:rPr>
          <w:sz w:val="28"/>
        </w:rPr>
      </w:pPr>
      <w:r w:rsidRPr="00DD6C61">
        <w:rPr>
          <w:sz w:val="28"/>
        </w:rPr>
        <w:t>Please email your completed form along with your proof of eligibility</w:t>
      </w:r>
      <w:r>
        <w:rPr>
          <w:sz w:val="28"/>
        </w:rPr>
        <w:t xml:space="preserve"> and a covering letter explaining why you feel you should be awarded a bursary,</w:t>
      </w:r>
      <w:r w:rsidRPr="00DD6C61">
        <w:rPr>
          <w:sz w:val="28"/>
        </w:rPr>
        <w:t xml:space="preserve"> to </w:t>
      </w:r>
      <w:hyperlink r:id="rId10" w:history="1">
        <w:r w:rsidRPr="00DD6C61">
          <w:rPr>
            <w:rStyle w:val="Hyperlink"/>
            <w:sz w:val="28"/>
          </w:rPr>
          <w:t>info@carringtonlime.co.uk</w:t>
        </w:r>
      </w:hyperlink>
    </w:p>
    <w:p w14:paraId="30EEFFD7" w14:textId="77777777" w:rsidR="00140EE3" w:rsidRDefault="00140EE3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6"/>
        <w:gridCol w:w="485"/>
        <w:gridCol w:w="3242"/>
        <w:gridCol w:w="288"/>
        <w:gridCol w:w="988"/>
        <w:gridCol w:w="3121"/>
      </w:tblGrid>
      <w:tr w:rsidR="00E0677A" w:rsidRPr="00C9238F" w14:paraId="2E9F32DB" w14:textId="77777777" w:rsidTr="00E0677A">
        <w:tc>
          <w:tcPr>
            <w:tcW w:w="919" w:type="pct"/>
            <w:gridSpan w:val="2"/>
            <w:vAlign w:val="bottom"/>
          </w:tcPr>
          <w:p w14:paraId="2E9F32D9" w14:textId="77777777" w:rsidR="00E0677A" w:rsidRPr="00E0677A" w:rsidRDefault="00DD6C61" w:rsidP="00DD6C6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First Name:</w:t>
            </w:r>
          </w:p>
        </w:tc>
        <w:sdt>
          <w:sdtPr>
            <w:rPr>
              <w:sz w:val="24"/>
              <w:szCs w:val="24"/>
            </w:rPr>
            <w:id w:val="-1765294205"/>
            <w:placeholder>
              <w:docPart w:val="6A8287B75E524C78A06437C01E1821D1"/>
            </w:placeholder>
            <w:showingPlcHdr/>
          </w:sdtPr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E9F32DA" w14:textId="77777777" w:rsidR="00E0677A" w:rsidRPr="00E0677A" w:rsidRDefault="0037037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DE" w14:textId="77777777" w:rsidTr="00E0677A">
        <w:tc>
          <w:tcPr>
            <w:tcW w:w="919" w:type="pct"/>
            <w:gridSpan w:val="2"/>
            <w:vAlign w:val="bottom"/>
          </w:tcPr>
          <w:p w14:paraId="2E9F32DC" w14:textId="77777777" w:rsidR="00E0677A" w:rsidRPr="00E0677A" w:rsidRDefault="00DD6C61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Last Name:</w:t>
            </w:r>
          </w:p>
        </w:tc>
        <w:sdt>
          <w:sdtPr>
            <w:rPr>
              <w:sz w:val="24"/>
              <w:szCs w:val="24"/>
            </w:rPr>
            <w:id w:val="-1221137762"/>
            <w:placeholder>
              <w:docPart w:val="1EA9BD9F6D014B36BA6698D7E6CA74EF"/>
            </w:placeholder>
            <w:showingPlcHdr/>
          </w:sdtPr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E9F32DD" w14:textId="77777777" w:rsidR="00E0677A" w:rsidRPr="00E0677A" w:rsidRDefault="0037037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E1" w14:textId="77777777" w:rsidTr="00E0677A">
        <w:tc>
          <w:tcPr>
            <w:tcW w:w="919" w:type="pct"/>
            <w:gridSpan w:val="2"/>
            <w:vAlign w:val="bottom"/>
          </w:tcPr>
          <w:p w14:paraId="2E9F32DF" w14:textId="77777777" w:rsidR="00E0677A" w:rsidRPr="00E0677A" w:rsidRDefault="00E0677A" w:rsidP="00576892">
            <w:pPr>
              <w:spacing w:before="24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Date of Birth</w:t>
            </w:r>
            <w:r w:rsidR="00DD6C61">
              <w:rPr>
                <w:sz w:val="24"/>
                <w:szCs w:val="24"/>
              </w:rPr>
              <w:t>:</w:t>
            </w:r>
          </w:p>
        </w:tc>
        <w:sdt>
          <w:sdtPr>
            <w:rPr>
              <w:sz w:val="24"/>
              <w:szCs w:val="24"/>
            </w:rPr>
            <w:id w:val="413592238"/>
            <w:placeholder>
              <w:docPart w:val="E7577DFD0F3741569780BF66A8545E34"/>
            </w:placeholder>
            <w:showingPlcHdr/>
          </w:sdtPr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E9F32E0" w14:textId="77777777" w:rsidR="00E0677A" w:rsidRPr="00E0677A" w:rsidRDefault="0037037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E4" w14:textId="77777777" w:rsidTr="00E0677A">
        <w:tc>
          <w:tcPr>
            <w:tcW w:w="919" w:type="pct"/>
            <w:gridSpan w:val="2"/>
            <w:vAlign w:val="bottom"/>
          </w:tcPr>
          <w:p w14:paraId="2E9F32E2" w14:textId="77777777" w:rsidR="00E0677A" w:rsidRPr="00E0677A" w:rsidRDefault="00DD6C61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Address:</w:t>
            </w:r>
          </w:p>
        </w:tc>
        <w:sdt>
          <w:sdtPr>
            <w:rPr>
              <w:sz w:val="24"/>
              <w:szCs w:val="24"/>
            </w:rPr>
            <w:id w:val="1921362319"/>
            <w:placeholder>
              <w:docPart w:val="DDC63FDD79794D42A9B266A8FD172AE3"/>
            </w:placeholder>
            <w:showingPlcHdr/>
          </w:sdtPr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E9F32E3" w14:textId="77777777" w:rsidR="00E0677A" w:rsidRPr="00E0677A" w:rsidRDefault="0037037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E7" w14:textId="77777777" w:rsidTr="00E0677A">
        <w:tc>
          <w:tcPr>
            <w:tcW w:w="919" w:type="pct"/>
            <w:gridSpan w:val="2"/>
            <w:vAlign w:val="bottom"/>
          </w:tcPr>
          <w:p w14:paraId="2E9F32E5" w14:textId="77777777" w:rsidR="00E0677A" w:rsidRPr="00E0677A" w:rsidRDefault="00E0677A" w:rsidP="00287014">
            <w:pPr>
              <w:spacing w:before="24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Postcode</w:t>
            </w:r>
            <w:r w:rsidR="00DD6C61">
              <w:rPr>
                <w:sz w:val="24"/>
                <w:szCs w:val="24"/>
              </w:rPr>
              <w:t>:</w:t>
            </w:r>
          </w:p>
        </w:tc>
        <w:tc>
          <w:tcPr>
            <w:tcW w:w="4081" w:type="pct"/>
            <w:gridSpan w:val="4"/>
            <w:tcBorders>
              <w:bottom w:val="single" w:sz="4" w:space="0" w:color="auto"/>
            </w:tcBorders>
            <w:vAlign w:val="bottom"/>
          </w:tcPr>
          <w:p w14:paraId="2E9F32E6" w14:textId="77777777" w:rsidR="00E0677A" w:rsidRPr="00E0677A" w:rsidRDefault="00E0677A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E0677A" w:rsidRPr="00C9238F" w14:paraId="2E9F32EC" w14:textId="77777777" w:rsidTr="00E0677A">
        <w:tc>
          <w:tcPr>
            <w:tcW w:w="919" w:type="pct"/>
            <w:gridSpan w:val="2"/>
            <w:vAlign w:val="bottom"/>
          </w:tcPr>
          <w:p w14:paraId="2E9F32E8" w14:textId="77777777" w:rsidR="00E0677A" w:rsidRPr="00E0677A" w:rsidRDefault="00DD6C61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 Number:</w:t>
            </w:r>
          </w:p>
        </w:tc>
        <w:sdt>
          <w:sdtPr>
            <w:rPr>
              <w:sz w:val="24"/>
              <w:szCs w:val="24"/>
            </w:rPr>
            <w:id w:val="1079094686"/>
            <w:placeholder>
              <w:docPart w:val="C224312245CC4F0AA78061E2EBA90ADB"/>
            </w:placeholder>
            <w:showingPlcHdr/>
          </w:sdtPr>
          <w:sdtContent>
            <w:tc>
              <w:tcPr>
                <w:tcW w:w="1732" w:type="pct"/>
                <w:tcBorders>
                  <w:bottom w:val="single" w:sz="4" w:space="0" w:color="auto"/>
                </w:tcBorders>
                <w:vAlign w:val="bottom"/>
              </w:tcPr>
              <w:p w14:paraId="2E9F32E9" w14:textId="77777777" w:rsidR="00E0677A" w:rsidRPr="00E0677A" w:rsidRDefault="0037037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682" w:type="pct"/>
            <w:gridSpan w:val="2"/>
            <w:vAlign w:val="bottom"/>
          </w:tcPr>
          <w:p w14:paraId="2E9F32EA" w14:textId="77777777" w:rsidR="00E0677A" w:rsidRPr="00E0677A" w:rsidRDefault="00E0677A" w:rsidP="00287014">
            <w:pPr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Mobile</w:t>
            </w:r>
          </w:p>
        </w:tc>
        <w:sdt>
          <w:sdtPr>
            <w:rPr>
              <w:sz w:val="24"/>
              <w:szCs w:val="24"/>
            </w:rPr>
            <w:id w:val="-366670954"/>
            <w:placeholder>
              <w:docPart w:val="1CFF014E34784904A091B8E5F4ECDC40"/>
            </w:placeholder>
            <w:showingPlcHdr/>
          </w:sdtPr>
          <w:sdtContent>
            <w:tc>
              <w:tcPr>
                <w:tcW w:w="1667" w:type="pct"/>
                <w:tcBorders>
                  <w:bottom w:val="single" w:sz="4" w:space="0" w:color="auto"/>
                </w:tcBorders>
                <w:vAlign w:val="bottom"/>
              </w:tcPr>
              <w:p w14:paraId="2E9F32EB" w14:textId="77777777" w:rsidR="00E0677A" w:rsidRPr="00E0677A" w:rsidRDefault="0037037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EF" w14:textId="77777777" w:rsidTr="00E0677A">
        <w:tc>
          <w:tcPr>
            <w:tcW w:w="919" w:type="pct"/>
            <w:gridSpan w:val="2"/>
            <w:vAlign w:val="bottom"/>
          </w:tcPr>
          <w:p w14:paraId="2E9F32ED" w14:textId="77777777" w:rsidR="00E0677A" w:rsidRPr="00E0677A" w:rsidRDefault="00DD6C61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Email:</w:t>
            </w:r>
          </w:p>
        </w:tc>
        <w:sdt>
          <w:sdtPr>
            <w:rPr>
              <w:sz w:val="24"/>
              <w:szCs w:val="24"/>
            </w:rPr>
            <w:id w:val="-1040595752"/>
            <w:placeholder>
              <w:docPart w:val="ED9D44489EF14BE4ACEB6E72E8C1E80A"/>
            </w:placeholder>
            <w:showingPlcHdr/>
          </w:sdtPr>
          <w:sdtContent>
            <w:tc>
              <w:tcPr>
                <w:tcW w:w="408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E9F32EE" w14:textId="77777777" w:rsidR="00E0677A" w:rsidRPr="00E0677A" w:rsidRDefault="00370372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CC760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0677A" w:rsidRPr="00C9238F" w14:paraId="2E9F32F2" w14:textId="77777777" w:rsidTr="00E0677A">
        <w:trPr>
          <w:trHeight w:val="487"/>
        </w:trPr>
        <w:tc>
          <w:tcPr>
            <w:tcW w:w="2805" w:type="pct"/>
            <w:gridSpan w:val="4"/>
            <w:vAlign w:val="bottom"/>
          </w:tcPr>
          <w:p w14:paraId="2E9F32F0" w14:textId="77777777" w:rsidR="00E0677A" w:rsidRPr="00E0677A" w:rsidRDefault="00E0677A" w:rsidP="00576892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195" w:type="pct"/>
            <w:gridSpan w:val="2"/>
          </w:tcPr>
          <w:p w14:paraId="2E9F32F1" w14:textId="77777777" w:rsidR="00E0677A" w:rsidRPr="00E0677A" w:rsidRDefault="00E0677A" w:rsidP="00576892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E0677A" w:rsidRPr="00C9238F" w14:paraId="2E9F32F4" w14:textId="77777777" w:rsidTr="00E0677A">
        <w:trPr>
          <w:trHeight w:val="576"/>
        </w:trPr>
        <w:tc>
          <w:tcPr>
            <w:tcW w:w="5000" w:type="pct"/>
            <w:gridSpan w:val="6"/>
            <w:vAlign w:val="bottom"/>
          </w:tcPr>
          <w:p w14:paraId="2E9F32F3" w14:textId="7D327729" w:rsidR="00E0677A" w:rsidRPr="00E0677A" w:rsidRDefault="007F672D" w:rsidP="00550F7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 be eligible for a training burs</w:t>
            </w:r>
            <w:r w:rsidR="002B1E3D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ry you will need to provide evidence that you are either an apprentice or currently workin</w:t>
            </w:r>
            <w:r w:rsidR="006E056E">
              <w:rPr>
                <w:b/>
                <w:sz w:val="24"/>
                <w:szCs w:val="24"/>
              </w:rPr>
              <w:t xml:space="preserve">g in the construction </w:t>
            </w:r>
            <w:r w:rsidR="00BF71BB">
              <w:rPr>
                <w:b/>
                <w:sz w:val="24"/>
                <w:szCs w:val="24"/>
              </w:rPr>
              <w:t xml:space="preserve">or heritage </w:t>
            </w:r>
            <w:r w:rsidR="006E056E">
              <w:rPr>
                <w:b/>
                <w:sz w:val="24"/>
                <w:szCs w:val="24"/>
              </w:rPr>
              <w:t xml:space="preserve">industry. </w:t>
            </w:r>
            <w:r w:rsidR="00E0677A" w:rsidRPr="00E0677A">
              <w:rPr>
                <w:b/>
                <w:sz w:val="24"/>
                <w:szCs w:val="24"/>
              </w:rPr>
              <w:t xml:space="preserve">Please tick </w:t>
            </w:r>
            <w:r w:rsidR="006E056E">
              <w:rPr>
                <w:b/>
                <w:sz w:val="24"/>
                <w:szCs w:val="24"/>
              </w:rPr>
              <w:t>to confirm you meet the eligibility criteria:</w:t>
            </w:r>
          </w:p>
        </w:tc>
      </w:tr>
      <w:tr w:rsidR="00E0677A" w:rsidRPr="00C9238F" w14:paraId="2E9F32F8" w14:textId="77777777" w:rsidTr="00E0677A">
        <w:tc>
          <w:tcPr>
            <w:tcW w:w="660" w:type="pct"/>
            <w:vAlign w:val="bottom"/>
          </w:tcPr>
          <w:p w14:paraId="2E9F32F5" w14:textId="77777777" w:rsidR="00E0677A" w:rsidRPr="00E0677A" w:rsidRDefault="00E0677A" w:rsidP="00576892">
            <w:pPr>
              <w:spacing w:before="120"/>
              <w:ind w:left="698"/>
              <w:rPr>
                <w:sz w:val="24"/>
                <w:szCs w:val="24"/>
              </w:rPr>
            </w:pPr>
          </w:p>
        </w:tc>
        <w:tc>
          <w:tcPr>
            <w:tcW w:w="2145" w:type="pct"/>
            <w:gridSpan w:val="3"/>
            <w:tcBorders>
              <w:bottom w:val="single" w:sz="4" w:space="0" w:color="auto"/>
            </w:tcBorders>
            <w:vAlign w:val="bottom"/>
          </w:tcPr>
          <w:p w14:paraId="2E9F32F6" w14:textId="77777777"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2195" w:type="pct"/>
            <w:gridSpan w:val="2"/>
            <w:tcBorders>
              <w:bottom w:val="single" w:sz="4" w:space="0" w:color="auto"/>
            </w:tcBorders>
          </w:tcPr>
          <w:p w14:paraId="2E9F32F7" w14:textId="77777777" w:rsidR="00E0677A" w:rsidRPr="00E0677A" w:rsidRDefault="00E0677A" w:rsidP="00576892">
            <w:pPr>
              <w:spacing w:before="120"/>
              <w:rPr>
                <w:i/>
                <w:sz w:val="24"/>
                <w:szCs w:val="24"/>
              </w:rPr>
            </w:pPr>
            <w:r w:rsidRPr="00E0677A">
              <w:rPr>
                <w:i/>
                <w:sz w:val="24"/>
                <w:szCs w:val="24"/>
              </w:rPr>
              <w:t>Required evidence</w:t>
            </w:r>
          </w:p>
        </w:tc>
      </w:tr>
      <w:tr w:rsidR="00E0677A" w:rsidRPr="00C9238F" w14:paraId="2E9F32FC" w14:textId="77777777" w:rsidTr="00E0677A">
        <w:tc>
          <w:tcPr>
            <w:tcW w:w="660" w:type="pct"/>
            <w:vAlign w:val="bottom"/>
          </w:tcPr>
          <w:p w14:paraId="2E9F32F9" w14:textId="77777777" w:rsidR="00E0677A" w:rsidRPr="00E0677A" w:rsidRDefault="00000000" w:rsidP="00576892">
            <w:pPr>
              <w:spacing w:before="120"/>
              <w:ind w:left="698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337775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50F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5" w:type="pct"/>
            <w:gridSpan w:val="3"/>
            <w:tcBorders>
              <w:bottom w:val="single" w:sz="4" w:space="0" w:color="auto"/>
            </w:tcBorders>
            <w:vAlign w:val="bottom"/>
          </w:tcPr>
          <w:p w14:paraId="2E9F32FA" w14:textId="77777777"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18 and over</w:t>
            </w:r>
          </w:p>
        </w:tc>
        <w:tc>
          <w:tcPr>
            <w:tcW w:w="2195" w:type="pct"/>
            <w:gridSpan w:val="2"/>
            <w:tcBorders>
              <w:bottom w:val="single" w:sz="4" w:space="0" w:color="auto"/>
            </w:tcBorders>
          </w:tcPr>
          <w:p w14:paraId="2E9F32FB" w14:textId="77777777"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</w:p>
        </w:tc>
      </w:tr>
      <w:tr w:rsidR="00E0677A" w:rsidRPr="00C9238F" w14:paraId="2E9F3300" w14:textId="77777777" w:rsidTr="00E0677A">
        <w:sdt>
          <w:sdtPr>
            <w:rPr>
              <w:sz w:val="24"/>
              <w:szCs w:val="24"/>
            </w:rPr>
            <w:id w:val="-540668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0" w:type="pct"/>
                <w:vAlign w:val="bottom"/>
              </w:tcPr>
              <w:p w14:paraId="2E9F32FD" w14:textId="77777777" w:rsidR="00E0677A" w:rsidRPr="00E0677A" w:rsidRDefault="00370372" w:rsidP="00576892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145" w:type="pct"/>
            <w:gridSpan w:val="3"/>
            <w:tcBorders>
              <w:bottom w:val="single" w:sz="4" w:space="0" w:color="auto"/>
            </w:tcBorders>
            <w:vAlign w:val="bottom"/>
          </w:tcPr>
          <w:p w14:paraId="2E9F32FE" w14:textId="47AF27EE"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Full time student/apprentice</w:t>
            </w:r>
            <w:r w:rsidR="002A07E4">
              <w:rPr>
                <w:sz w:val="24"/>
                <w:szCs w:val="24"/>
              </w:rPr>
              <w:t xml:space="preserve"> in the construction industry</w:t>
            </w:r>
          </w:p>
        </w:tc>
        <w:tc>
          <w:tcPr>
            <w:tcW w:w="2195" w:type="pct"/>
            <w:gridSpan w:val="2"/>
            <w:tcBorders>
              <w:bottom w:val="single" w:sz="4" w:space="0" w:color="auto"/>
            </w:tcBorders>
          </w:tcPr>
          <w:p w14:paraId="2E9F32FF" w14:textId="77777777"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Letter from employer or University, School ID</w:t>
            </w:r>
          </w:p>
        </w:tc>
      </w:tr>
      <w:tr w:rsidR="00E0677A" w:rsidRPr="00C9238F" w14:paraId="2E9F3308" w14:textId="77777777" w:rsidTr="00E0677A">
        <w:sdt>
          <w:sdtPr>
            <w:rPr>
              <w:sz w:val="24"/>
              <w:szCs w:val="24"/>
            </w:rPr>
            <w:id w:val="1766348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0" w:type="pct"/>
                <w:vAlign w:val="bottom"/>
              </w:tcPr>
              <w:p w14:paraId="2E9F3305" w14:textId="77777777" w:rsidR="00E0677A" w:rsidRPr="00E0677A" w:rsidRDefault="00370372" w:rsidP="00576892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1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F3306" w14:textId="58DF9949"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Sole Trader</w:t>
            </w:r>
            <w:r w:rsidR="002A07E4">
              <w:rPr>
                <w:sz w:val="24"/>
                <w:szCs w:val="24"/>
              </w:rPr>
              <w:t xml:space="preserve"> – construction industry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9F3307" w14:textId="77777777"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UTR number</w:t>
            </w:r>
          </w:p>
        </w:tc>
      </w:tr>
      <w:tr w:rsidR="00E0677A" w:rsidRPr="00C9238F" w14:paraId="2E9F330C" w14:textId="77777777" w:rsidTr="00E0677A">
        <w:sdt>
          <w:sdtPr>
            <w:rPr>
              <w:sz w:val="24"/>
              <w:szCs w:val="24"/>
            </w:rPr>
            <w:id w:val="44580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0" w:type="pct"/>
                <w:vAlign w:val="bottom"/>
              </w:tcPr>
              <w:p w14:paraId="2E9F3309" w14:textId="77777777" w:rsidR="00E0677A" w:rsidRPr="00E0677A" w:rsidRDefault="00370372" w:rsidP="00576892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1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F330A" w14:textId="29345D90" w:rsidR="00E0677A" w:rsidRPr="00E0677A" w:rsidRDefault="002B1E3D" w:rsidP="00576892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Employed in construction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9F330B" w14:textId="7875E9B7" w:rsidR="00E0677A" w:rsidRPr="00E0677A" w:rsidRDefault="002B1E3D" w:rsidP="00576892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Employer details</w:t>
            </w:r>
          </w:p>
        </w:tc>
      </w:tr>
      <w:tr w:rsidR="00E0677A" w:rsidRPr="00C9238F" w14:paraId="2E9F3314" w14:textId="77777777" w:rsidTr="00E0677A">
        <w:sdt>
          <w:sdtPr>
            <w:rPr>
              <w:sz w:val="24"/>
              <w:szCs w:val="24"/>
            </w:rPr>
            <w:id w:val="1698893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0" w:type="pct"/>
                <w:vAlign w:val="bottom"/>
              </w:tcPr>
              <w:p w14:paraId="2E9F3311" w14:textId="0DC8EDEC" w:rsidR="00E0677A" w:rsidRPr="00E0677A" w:rsidRDefault="00D808A8" w:rsidP="00576892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1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F3312" w14:textId="77777777"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  <w:r w:rsidRPr="00E0677A">
              <w:rPr>
                <w:sz w:val="24"/>
                <w:szCs w:val="24"/>
              </w:rPr>
              <w:t>UK Resident (to receive a bursary you must be a UK resident at the time of application and for the duration of the course)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9F3313" w14:textId="77777777" w:rsidR="00E0677A" w:rsidRPr="00E0677A" w:rsidRDefault="00E0677A" w:rsidP="00576892">
            <w:pPr>
              <w:spacing w:before="120"/>
              <w:rPr>
                <w:sz w:val="24"/>
                <w:szCs w:val="24"/>
              </w:rPr>
            </w:pPr>
          </w:p>
        </w:tc>
      </w:tr>
      <w:tr w:rsidR="00E0677A" w:rsidRPr="00C9238F" w14:paraId="2E9F3318" w14:textId="77777777" w:rsidTr="00E0677A">
        <w:tc>
          <w:tcPr>
            <w:tcW w:w="919" w:type="pct"/>
            <w:gridSpan w:val="2"/>
            <w:vAlign w:val="bottom"/>
          </w:tcPr>
          <w:p w14:paraId="2E9F3315" w14:textId="77777777" w:rsidR="00E0677A" w:rsidRPr="00C9238F" w:rsidRDefault="00E0677A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886" w:type="pct"/>
            <w:gridSpan w:val="2"/>
            <w:vAlign w:val="bottom"/>
          </w:tcPr>
          <w:p w14:paraId="2E9F3316" w14:textId="77777777" w:rsidR="00E0677A" w:rsidRPr="00C9238F" w:rsidRDefault="00E0677A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195" w:type="pct"/>
            <w:gridSpan w:val="2"/>
          </w:tcPr>
          <w:p w14:paraId="2E9F3317" w14:textId="77777777" w:rsidR="00E0677A" w:rsidRPr="00C9238F" w:rsidRDefault="00E0677A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3337F" w:rsidRPr="00C9238F" w14:paraId="70CD1B18" w14:textId="77777777" w:rsidTr="00E0677A">
        <w:tc>
          <w:tcPr>
            <w:tcW w:w="919" w:type="pct"/>
            <w:gridSpan w:val="2"/>
            <w:vAlign w:val="bottom"/>
          </w:tcPr>
          <w:p w14:paraId="68A36ACE" w14:textId="77777777" w:rsidR="0033337F" w:rsidRPr="00C9238F" w:rsidRDefault="0033337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886" w:type="pct"/>
            <w:gridSpan w:val="2"/>
            <w:vAlign w:val="bottom"/>
          </w:tcPr>
          <w:p w14:paraId="6045593E" w14:textId="77777777" w:rsidR="0033337F" w:rsidRPr="00C9238F" w:rsidRDefault="0033337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195" w:type="pct"/>
            <w:gridSpan w:val="2"/>
          </w:tcPr>
          <w:p w14:paraId="5F7D9BC1" w14:textId="77777777" w:rsidR="0033337F" w:rsidRPr="00C9238F" w:rsidRDefault="0033337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3337F" w:rsidRPr="00C9238F" w14:paraId="53359228" w14:textId="77777777" w:rsidTr="00E0677A">
        <w:tc>
          <w:tcPr>
            <w:tcW w:w="919" w:type="pct"/>
            <w:gridSpan w:val="2"/>
            <w:vAlign w:val="bottom"/>
          </w:tcPr>
          <w:p w14:paraId="07955BB6" w14:textId="77777777" w:rsidR="0033337F" w:rsidRPr="00C9238F" w:rsidRDefault="0033337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886" w:type="pct"/>
            <w:gridSpan w:val="2"/>
            <w:vAlign w:val="bottom"/>
          </w:tcPr>
          <w:p w14:paraId="07EC0F7D" w14:textId="77777777" w:rsidR="0033337F" w:rsidRPr="00C9238F" w:rsidRDefault="0033337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195" w:type="pct"/>
            <w:gridSpan w:val="2"/>
          </w:tcPr>
          <w:p w14:paraId="061AF4FF" w14:textId="77777777" w:rsidR="0033337F" w:rsidRPr="00C9238F" w:rsidRDefault="0033337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322499BB" w14:textId="77777777" w:rsidR="00C35DCA" w:rsidRDefault="00AC7E1C" w:rsidP="00AF6BFE">
      <w:pPr>
        <w:pStyle w:val="NoSpacing"/>
        <w:rPr>
          <w:sz w:val="24"/>
          <w:szCs w:val="24"/>
        </w:rPr>
      </w:pPr>
      <w:r w:rsidRPr="005D7A52">
        <w:rPr>
          <w:sz w:val="24"/>
          <w:szCs w:val="24"/>
        </w:rPr>
        <w:t xml:space="preserve">If eligible, you will receive a </w:t>
      </w:r>
      <w:r w:rsidR="00873F73">
        <w:rPr>
          <w:sz w:val="24"/>
          <w:szCs w:val="24"/>
        </w:rPr>
        <w:t>£120</w:t>
      </w:r>
      <w:r w:rsidRPr="005D7A52">
        <w:rPr>
          <w:sz w:val="24"/>
          <w:szCs w:val="24"/>
        </w:rPr>
        <w:t xml:space="preserve"> discount on </w:t>
      </w:r>
      <w:r w:rsidR="00873F73">
        <w:rPr>
          <w:sz w:val="24"/>
          <w:szCs w:val="24"/>
        </w:rPr>
        <w:t>the courses detailed below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6"/>
        <w:gridCol w:w="7894"/>
      </w:tblGrid>
      <w:tr w:rsidR="00550F71" w:rsidRPr="00C9238F" w14:paraId="2E9F3323" w14:textId="77777777" w:rsidTr="00516232">
        <w:trPr>
          <w:trHeight w:val="576"/>
        </w:trPr>
        <w:tc>
          <w:tcPr>
            <w:tcW w:w="5000" w:type="pct"/>
            <w:gridSpan w:val="2"/>
            <w:vAlign w:val="bottom"/>
          </w:tcPr>
          <w:p w14:paraId="2E9F3322" w14:textId="26E74A77" w:rsidR="00550F71" w:rsidRPr="00E0677A" w:rsidRDefault="005D7A52" w:rsidP="00550F71">
            <w:pPr>
              <w:rPr>
                <w:b/>
                <w:sz w:val="24"/>
                <w:szCs w:val="24"/>
              </w:rPr>
            </w:pPr>
            <w:r w:rsidRPr="005D7A52">
              <w:rPr>
                <w:sz w:val="24"/>
                <w:szCs w:val="24"/>
              </w:rPr>
              <w:lastRenderedPageBreak/>
              <w:t xml:space="preserve">. </w:t>
            </w:r>
            <w:r w:rsidR="00550F71" w:rsidRPr="00E0677A">
              <w:rPr>
                <w:b/>
                <w:sz w:val="24"/>
                <w:szCs w:val="24"/>
              </w:rPr>
              <w:t>Please tick which course</w:t>
            </w:r>
            <w:r w:rsidR="00E163F7">
              <w:rPr>
                <w:b/>
                <w:sz w:val="24"/>
                <w:szCs w:val="24"/>
              </w:rPr>
              <w:t>(s)</w:t>
            </w:r>
            <w:r w:rsidR="00550F71" w:rsidRPr="00E0677A">
              <w:rPr>
                <w:b/>
                <w:sz w:val="24"/>
                <w:szCs w:val="24"/>
              </w:rPr>
              <w:t xml:space="preserve"> you would like to attend:</w:t>
            </w:r>
          </w:p>
        </w:tc>
      </w:tr>
      <w:tr w:rsidR="00552507" w:rsidRPr="00C9238F" w14:paraId="30822D0E" w14:textId="77777777" w:rsidTr="00516232">
        <w:sdt>
          <w:sdtPr>
            <w:rPr>
              <w:sz w:val="24"/>
              <w:szCs w:val="24"/>
            </w:rPr>
            <w:id w:val="-1553455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3" w:type="pct"/>
                <w:vAlign w:val="bottom"/>
              </w:tcPr>
              <w:p w14:paraId="431F731C" w14:textId="22C21F2D" w:rsidR="00552507" w:rsidRDefault="00552507" w:rsidP="00552507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2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8FD243" w14:textId="438FC032" w:rsidR="00552507" w:rsidRDefault="00CE7C01" w:rsidP="0055250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Clay Plastering </w:t>
            </w:r>
            <w:r w:rsidR="00552507">
              <w:rPr>
                <w:sz w:val="24"/>
                <w:szCs w:val="24"/>
              </w:rPr>
              <w:t>Course (£</w:t>
            </w:r>
            <w:r w:rsidR="00083507">
              <w:rPr>
                <w:sz w:val="24"/>
                <w:szCs w:val="24"/>
              </w:rPr>
              <w:t>420</w:t>
            </w:r>
            <w:r w:rsidR="00552507">
              <w:rPr>
                <w:sz w:val="24"/>
                <w:szCs w:val="24"/>
              </w:rPr>
              <w:t xml:space="preserve"> - £</w:t>
            </w:r>
            <w:r w:rsidR="00083507">
              <w:rPr>
                <w:sz w:val="24"/>
                <w:szCs w:val="24"/>
              </w:rPr>
              <w:t>300</w:t>
            </w:r>
            <w:r w:rsidR="00552507" w:rsidRPr="00E0677A">
              <w:rPr>
                <w:sz w:val="24"/>
                <w:szCs w:val="24"/>
              </w:rPr>
              <w:t xml:space="preserve"> payable by trainee)</w:t>
            </w:r>
            <w:r w:rsidR="00F66EB1">
              <w:rPr>
                <w:sz w:val="24"/>
                <w:szCs w:val="24"/>
              </w:rPr>
              <w:t xml:space="preserve"> – </w:t>
            </w:r>
            <w:r w:rsidR="00083507">
              <w:rPr>
                <w:sz w:val="24"/>
                <w:szCs w:val="24"/>
              </w:rPr>
              <w:t>23</w:t>
            </w:r>
            <w:r w:rsidR="00083507" w:rsidRPr="00083507">
              <w:rPr>
                <w:sz w:val="24"/>
                <w:szCs w:val="24"/>
                <w:vertAlign w:val="superscript"/>
              </w:rPr>
              <w:t>rd</w:t>
            </w:r>
            <w:r w:rsidR="00083507">
              <w:rPr>
                <w:sz w:val="24"/>
                <w:szCs w:val="24"/>
              </w:rPr>
              <w:t xml:space="preserve"> – 24</w:t>
            </w:r>
            <w:r w:rsidR="00083507" w:rsidRPr="00083507">
              <w:rPr>
                <w:sz w:val="24"/>
                <w:szCs w:val="24"/>
                <w:vertAlign w:val="superscript"/>
              </w:rPr>
              <w:t>th</w:t>
            </w:r>
            <w:r w:rsidR="00083507">
              <w:rPr>
                <w:sz w:val="24"/>
                <w:szCs w:val="24"/>
              </w:rPr>
              <w:t xml:space="preserve"> July</w:t>
            </w:r>
          </w:p>
        </w:tc>
      </w:tr>
      <w:tr w:rsidR="00552507" w:rsidRPr="00C9238F" w14:paraId="2E9F3329" w14:textId="77777777" w:rsidTr="00516232">
        <w:sdt>
          <w:sdtPr>
            <w:rPr>
              <w:sz w:val="24"/>
              <w:szCs w:val="24"/>
            </w:rPr>
            <w:id w:val="-951783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3" w:type="pct"/>
                <w:vAlign w:val="bottom"/>
              </w:tcPr>
              <w:p w14:paraId="2E9F3327" w14:textId="3E7EFC31" w:rsidR="00552507" w:rsidRPr="00E0677A" w:rsidRDefault="00552507" w:rsidP="00552507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2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F3328" w14:textId="1DC8378E" w:rsidR="00552507" w:rsidRPr="00E0677A" w:rsidRDefault="00552507" w:rsidP="0055250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Lime Plastering – Part 1 Only (£4</w:t>
            </w:r>
            <w:r w:rsidR="00AF55B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0 - £3</w:t>
            </w:r>
            <w:r w:rsidR="00AF55B0">
              <w:rPr>
                <w:sz w:val="24"/>
                <w:szCs w:val="24"/>
              </w:rPr>
              <w:t>1</w:t>
            </w:r>
            <w:r w:rsidR="00F66EB1">
              <w:rPr>
                <w:sz w:val="24"/>
                <w:szCs w:val="24"/>
              </w:rPr>
              <w:t>0</w:t>
            </w:r>
            <w:r w:rsidRPr="00E0677A">
              <w:rPr>
                <w:sz w:val="24"/>
                <w:szCs w:val="24"/>
              </w:rPr>
              <w:t xml:space="preserve"> payable by trainee)</w:t>
            </w:r>
            <w:r w:rsidR="00F66EB1">
              <w:rPr>
                <w:sz w:val="24"/>
                <w:szCs w:val="24"/>
              </w:rPr>
              <w:t xml:space="preserve"> – </w:t>
            </w:r>
            <w:r w:rsidR="00B661BC">
              <w:rPr>
                <w:sz w:val="24"/>
                <w:szCs w:val="24"/>
              </w:rPr>
              <w:t>7</w:t>
            </w:r>
            <w:r w:rsidR="00B661BC" w:rsidRPr="00B661BC">
              <w:rPr>
                <w:sz w:val="24"/>
                <w:szCs w:val="24"/>
                <w:vertAlign w:val="superscript"/>
              </w:rPr>
              <w:t>th</w:t>
            </w:r>
            <w:r w:rsidR="00B661BC">
              <w:rPr>
                <w:sz w:val="24"/>
                <w:szCs w:val="24"/>
              </w:rPr>
              <w:t xml:space="preserve"> – 8</w:t>
            </w:r>
            <w:r w:rsidR="00B661BC" w:rsidRPr="00B661BC">
              <w:rPr>
                <w:sz w:val="24"/>
                <w:szCs w:val="24"/>
                <w:vertAlign w:val="superscript"/>
              </w:rPr>
              <w:t>th</w:t>
            </w:r>
            <w:r w:rsidR="00B661BC">
              <w:rPr>
                <w:sz w:val="24"/>
                <w:szCs w:val="24"/>
              </w:rPr>
              <w:t xml:space="preserve"> Sept</w:t>
            </w:r>
          </w:p>
        </w:tc>
      </w:tr>
      <w:tr w:rsidR="00552507" w:rsidRPr="00C9238F" w14:paraId="2E9F332C" w14:textId="77777777" w:rsidTr="00516232">
        <w:sdt>
          <w:sdtPr>
            <w:rPr>
              <w:sz w:val="24"/>
              <w:szCs w:val="24"/>
            </w:rPr>
            <w:id w:val="-1624226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83" w:type="pct"/>
                <w:vAlign w:val="bottom"/>
              </w:tcPr>
              <w:p w14:paraId="2E9F332A" w14:textId="40B95125" w:rsidR="00552507" w:rsidRPr="00E0677A" w:rsidRDefault="00F66EB1" w:rsidP="00552507">
                <w:pPr>
                  <w:spacing w:before="120"/>
                  <w:ind w:left="698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2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F332B" w14:textId="66055244" w:rsidR="00552507" w:rsidRPr="00E0677A" w:rsidRDefault="00552507" w:rsidP="0055250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Lime Plastering – Part 2</w:t>
            </w:r>
            <w:r w:rsidRPr="00E067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Only </w:t>
            </w:r>
            <w:r w:rsidRPr="00E0677A">
              <w:rPr>
                <w:sz w:val="24"/>
                <w:szCs w:val="24"/>
              </w:rPr>
              <w:t>(£</w:t>
            </w:r>
            <w:r>
              <w:rPr>
                <w:sz w:val="24"/>
                <w:szCs w:val="24"/>
              </w:rPr>
              <w:t>4</w:t>
            </w:r>
            <w:r w:rsidR="00AF55B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0 - £3</w:t>
            </w:r>
            <w:r w:rsidR="00AF55B0">
              <w:rPr>
                <w:sz w:val="24"/>
                <w:szCs w:val="24"/>
              </w:rPr>
              <w:t>1</w:t>
            </w:r>
            <w:r w:rsidR="00F66EB1">
              <w:rPr>
                <w:sz w:val="24"/>
                <w:szCs w:val="24"/>
              </w:rPr>
              <w:t>0</w:t>
            </w:r>
            <w:r w:rsidRPr="00E0677A">
              <w:rPr>
                <w:sz w:val="24"/>
                <w:szCs w:val="24"/>
              </w:rPr>
              <w:t xml:space="preserve"> payable by trainee)</w:t>
            </w:r>
            <w:r w:rsidR="00F66EB1">
              <w:rPr>
                <w:sz w:val="24"/>
                <w:szCs w:val="24"/>
              </w:rPr>
              <w:t xml:space="preserve"> – </w:t>
            </w:r>
            <w:r w:rsidR="00EA7B2E">
              <w:rPr>
                <w:sz w:val="24"/>
                <w:szCs w:val="24"/>
              </w:rPr>
              <w:t>2</w:t>
            </w:r>
            <w:r w:rsidR="00E5672C">
              <w:rPr>
                <w:sz w:val="24"/>
                <w:szCs w:val="24"/>
              </w:rPr>
              <w:t>3</w:t>
            </w:r>
            <w:r w:rsidR="00E5672C" w:rsidRPr="00E5672C">
              <w:rPr>
                <w:sz w:val="24"/>
                <w:szCs w:val="24"/>
                <w:vertAlign w:val="superscript"/>
              </w:rPr>
              <w:t>rd</w:t>
            </w:r>
            <w:r w:rsidR="00E5672C">
              <w:rPr>
                <w:sz w:val="24"/>
                <w:szCs w:val="24"/>
              </w:rPr>
              <w:t xml:space="preserve"> – </w:t>
            </w:r>
            <w:r w:rsidR="00EA7B2E">
              <w:rPr>
                <w:sz w:val="24"/>
                <w:szCs w:val="24"/>
              </w:rPr>
              <w:t>2</w:t>
            </w:r>
            <w:r w:rsidR="00E5672C">
              <w:rPr>
                <w:sz w:val="24"/>
                <w:szCs w:val="24"/>
              </w:rPr>
              <w:t>4</w:t>
            </w:r>
            <w:r w:rsidR="00E5672C" w:rsidRPr="00E5672C">
              <w:rPr>
                <w:sz w:val="24"/>
                <w:szCs w:val="24"/>
                <w:vertAlign w:val="superscript"/>
              </w:rPr>
              <w:t>th</w:t>
            </w:r>
            <w:r w:rsidR="00E5672C">
              <w:rPr>
                <w:sz w:val="24"/>
                <w:szCs w:val="24"/>
              </w:rPr>
              <w:t xml:space="preserve"> Nov</w:t>
            </w:r>
          </w:p>
        </w:tc>
      </w:tr>
    </w:tbl>
    <w:p w14:paraId="2E9F332D" w14:textId="77777777" w:rsidR="00550F71" w:rsidRDefault="00550F71" w:rsidP="00AF6BFE">
      <w:pPr>
        <w:pStyle w:val="NoSpacing"/>
      </w:pPr>
    </w:p>
    <w:p w14:paraId="2E9F332E" w14:textId="77777777" w:rsidR="00550F71" w:rsidRDefault="00550F71" w:rsidP="00AF6BFE">
      <w:pPr>
        <w:pStyle w:val="NoSpacing"/>
      </w:pPr>
    </w:p>
    <w:p w14:paraId="03F024FB" w14:textId="77777777" w:rsidR="00936849" w:rsidRDefault="00936849" w:rsidP="00AF6BFE">
      <w:pPr>
        <w:pStyle w:val="NoSpacing"/>
      </w:pPr>
    </w:p>
    <w:p w14:paraId="2E9F332F" w14:textId="77777777" w:rsidR="00550F71" w:rsidRPr="00E0677A" w:rsidRDefault="00550F71" w:rsidP="00AF6BFE">
      <w:pPr>
        <w:pStyle w:val="NoSpacing"/>
        <w:rPr>
          <w:b/>
          <w:sz w:val="24"/>
          <w:szCs w:val="24"/>
        </w:rPr>
      </w:pPr>
      <w:r w:rsidRPr="00E0677A">
        <w:rPr>
          <w:b/>
          <w:sz w:val="24"/>
          <w:szCs w:val="24"/>
        </w:rPr>
        <w:t>Terms and conditions</w:t>
      </w:r>
    </w:p>
    <w:p w14:paraId="2E9F3330" w14:textId="77777777" w:rsidR="00550F71" w:rsidRPr="00E0677A" w:rsidRDefault="00550F71" w:rsidP="00AF6BFE">
      <w:pPr>
        <w:pStyle w:val="NoSpacing"/>
        <w:rPr>
          <w:sz w:val="24"/>
          <w:szCs w:val="24"/>
        </w:rPr>
      </w:pPr>
    </w:p>
    <w:p w14:paraId="616D7C7F" w14:textId="2C4AAA41" w:rsidR="00B71491" w:rsidRPr="00B71491" w:rsidRDefault="00B71491" w:rsidP="00B71491">
      <w:pPr>
        <w:pStyle w:val="NoSpacing"/>
        <w:numPr>
          <w:ilvl w:val="0"/>
          <w:numId w:val="24"/>
        </w:numPr>
        <w:rPr>
          <w:sz w:val="24"/>
          <w:szCs w:val="24"/>
          <w:lang w:val="en-GB"/>
        </w:rPr>
      </w:pPr>
      <w:r w:rsidRPr="00B71491">
        <w:rPr>
          <w:sz w:val="24"/>
          <w:szCs w:val="24"/>
          <w:lang w:val="en-GB"/>
        </w:rPr>
        <w:t xml:space="preserve">Criteria evidence must be provided. </w:t>
      </w:r>
    </w:p>
    <w:p w14:paraId="404E0355" w14:textId="1A13C580" w:rsidR="00B71491" w:rsidRPr="00B71491" w:rsidRDefault="00B71491" w:rsidP="00B71491">
      <w:pPr>
        <w:pStyle w:val="NoSpacing"/>
        <w:numPr>
          <w:ilvl w:val="0"/>
          <w:numId w:val="24"/>
        </w:numPr>
        <w:rPr>
          <w:sz w:val="24"/>
          <w:szCs w:val="24"/>
          <w:lang w:val="en-GB"/>
        </w:rPr>
      </w:pPr>
      <w:r w:rsidRPr="00B71491">
        <w:rPr>
          <w:sz w:val="24"/>
          <w:szCs w:val="24"/>
          <w:lang w:val="en-GB"/>
        </w:rPr>
        <w:t xml:space="preserve">The bursary recipient must pay any additional course fee at the time of booking. Course places will be held for 2 days only; if payment is not received within this period, the place will be released. </w:t>
      </w:r>
    </w:p>
    <w:p w14:paraId="0BE29CA3" w14:textId="2B65EAF0" w:rsidR="00B71491" w:rsidRPr="00B71491" w:rsidRDefault="00B71491" w:rsidP="00B71491">
      <w:pPr>
        <w:pStyle w:val="NoSpacing"/>
        <w:numPr>
          <w:ilvl w:val="0"/>
          <w:numId w:val="24"/>
        </w:numPr>
        <w:rPr>
          <w:sz w:val="24"/>
          <w:szCs w:val="24"/>
          <w:lang w:val="en-GB"/>
        </w:rPr>
      </w:pPr>
      <w:r w:rsidRPr="00B71491">
        <w:rPr>
          <w:sz w:val="24"/>
          <w:szCs w:val="24"/>
          <w:lang w:val="en-GB"/>
        </w:rPr>
        <w:t xml:space="preserve">Non-attendance will result in the bursary recipient being liable for the full course fee. </w:t>
      </w:r>
    </w:p>
    <w:p w14:paraId="0F9FDB01" w14:textId="3CA45824" w:rsidR="00B71491" w:rsidRPr="00B71491" w:rsidRDefault="00B71491" w:rsidP="00B71491">
      <w:pPr>
        <w:pStyle w:val="NoSpacing"/>
        <w:numPr>
          <w:ilvl w:val="0"/>
          <w:numId w:val="24"/>
        </w:numPr>
        <w:rPr>
          <w:sz w:val="24"/>
          <w:szCs w:val="24"/>
          <w:lang w:val="en-GB"/>
        </w:rPr>
      </w:pPr>
      <w:r w:rsidRPr="00B71491">
        <w:rPr>
          <w:sz w:val="24"/>
          <w:szCs w:val="24"/>
          <w:lang w:val="en-GB"/>
        </w:rPr>
        <w:t xml:space="preserve">A short feedback form must be completed after the course. </w:t>
      </w:r>
    </w:p>
    <w:p w14:paraId="2E9F3336" w14:textId="046E1441" w:rsidR="00E0677A" w:rsidRDefault="00B71491" w:rsidP="00B71491">
      <w:pPr>
        <w:pStyle w:val="NoSpacing"/>
        <w:numPr>
          <w:ilvl w:val="0"/>
          <w:numId w:val="24"/>
        </w:numPr>
        <w:rPr>
          <w:sz w:val="24"/>
          <w:szCs w:val="24"/>
        </w:rPr>
      </w:pPr>
      <w:r w:rsidRPr="00B71491">
        <w:rPr>
          <w:sz w:val="24"/>
          <w:szCs w:val="24"/>
          <w:lang w:val="en-GB"/>
        </w:rPr>
        <w:t>Photographs of the bursary recipient may be taken during the course and used for marketing purposes.</w:t>
      </w:r>
    </w:p>
    <w:p w14:paraId="2E9F3337" w14:textId="77777777" w:rsidR="00E0677A" w:rsidRDefault="00E0677A" w:rsidP="00E0677A">
      <w:pPr>
        <w:pStyle w:val="NoSpacing"/>
        <w:rPr>
          <w:sz w:val="24"/>
          <w:szCs w:val="24"/>
        </w:rPr>
      </w:pPr>
    </w:p>
    <w:p w14:paraId="2E9F3338" w14:textId="77777777" w:rsidR="00E0677A" w:rsidRDefault="00E0677A" w:rsidP="00E0677A">
      <w:pPr>
        <w:pStyle w:val="NoSpacing"/>
        <w:rPr>
          <w:sz w:val="24"/>
          <w:szCs w:val="24"/>
        </w:rPr>
      </w:pPr>
    </w:p>
    <w:p w14:paraId="2E9F3339" w14:textId="77777777" w:rsidR="00E0677A" w:rsidRDefault="00000000" w:rsidP="00E0677A">
      <w:pPr>
        <w:pStyle w:val="NoSpacing"/>
        <w:rPr>
          <w:sz w:val="24"/>
          <w:szCs w:val="24"/>
        </w:rPr>
      </w:pPr>
      <w:sdt>
        <w:sdtPr>
          <w:rPr>
            <w:sz w:val="24"/>
            <w:szCs w:val="24"/>
          </w:rPr>
          <w:id w:val="-15609413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0372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E0677A">
        <w:rPr>
          <w:sz w:val="24"/>
          <w:szCs w:val="24"/>
        </w:rPr>
        <w:t xml:space="preserve"> Tick to accept the terms and conditions</w:t>
      </w:r>
    </w:p>
    <w:p w14:paraId="2E9F333A" w14:textId="77777777" w:rsidR="00E0677A" w:rsidRDefault="00E0677A" w:rsidP="00E0677A">
      <w:pPr>
        <w:pStyle w:val="NoSpacing"/>
        <w:rPr>
          <w:sz w:val="24"/>
          <w:szCs w:val="24"/>
        </w:rPr>
      </w:pPr>
    </w:p>
    <w:p w14:paraId="2E9F333B" w14:textId="77777777" w:rsidR="00E0677A" w:rsidRDefault="00E0677A" w:rsidP="00E0677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Signature:</w:t>
      </w:r>
      <w:sdt>
        <w:sdtPr>
          <w:rPr>
            <w:sz w:val="24"/>
            <w:szCs w:val="24"/>
          </w:rPr>
          <w:id w:val="-1714024683"/>
          <w:placeholder>
            <w:docPart w:val="DefaultPlaceholder_1081868574"/>
          </w:placeholder>
        </w:sdtPr>
        <w:sdtContent>
          <w:r>
            <w:rPr>
              <w:sz w:val="24"/>
              <w:szCs w:val="24"/>
            </w:rPr>
            <w:t>……………………………………………………………………………</w:t>
          </w:r>
          <w:r w:rsidR="00DD6C61">
            <w:rPr>
              <w:sz w:val="24"/>
              <w:szCs w:val="24"/>
            </w:rPr>
            <w:t>.</w:t>
          </w:r>
        </w:sdtContent>
      </w:sdt>
      <w:r w:rsidR="00DD6C61">
        <w:rPr>
          <w:sz w:val="24"/>
          <w:szCs w:val="24"/>
        </w:rPr>
        <w:t xml:space="preserve">   Date: </w:t>
      </w:r>
      <w:sdt>
        <w:sdtPr>
          <w:rPr>
            <w:sz w:val="24"/>
            <w:szCs w:val="24"/>
          </w:rPr>
          <w:id w:val="768431283"/>
          <w:placeholder>
            <w:docPart w:val="D0B3FCA531AA4295B01D18DF9DE89E90"/>
          </w:placeholder>
          <w:showingPlcHdr/>
        </w:sdtPr>
        <w:sdtContent>
          <w:r w:rsidR="00DD6C61" w:rsidRPr="00CC760D">
            <w:rPr>
              <w:rStyle w:val="PlaceholderText"/>
            </w:rPr>
            <w:t>Click here to enter text.</w:t>
          </w:r>
        </w:sdtContent>
      </w:sdt>
    </w:p>
    <w:p w14:paraId="2E9F333C" w14:textId="77777777" w:rsidR="00DD6C61" w:rsidRDefault="00DD6C61" w:rsidP="00E0677A">
      <w:pPr>
        <w:pStyle w:val="NoSpacing"/>
        <w:rPr>
          <w:sz w:val="24"/>
          <w:szCs w:val="24"/>
        </w:rPr>
      </w:pPr>
    </w:p>
    <w:p w14:paraId="2E9F333D" w14:textId="77777777" w:rsidR="00DD6C61" w:rsidRDefault="00DD6C61" w:rsidP="00E0677A">
      <w:pPr>
        <w:pStyle w:val="NoSpacing"/>
        <w:rPr>
          <w:sz w:val="24"/>
          <w:szCs w:val="24"/>
        </w:rPr>
      </w:pPr>
    </w:p>
    <w:p w14:paraId="2E9F333E" w14:textId="108EFB4A" w:rsidR="00DD6C61" w:rsidRPr="00DD6C61" w:rsidRDefault="00DD6C61" w:rsidP="00DD6C61">
      <w:pPr>
        <w:pStyle w:val="NoSpacing"/>
        <w:jc w:val="center"/>
        <w:rPr>
          <w:sz w:val="28"/>
        </w:rPr>
      </w:pPr>
      <w:r w:rsidRPr="00DD6C61">
        <w:rPr>
          <w:sz w:val="28"/>
        </w:rPr>
        <w:t>Please email your completed form along with your proof of eligibility</w:t>
      </w:r>
      <w:r w:rsidR="002B4632">
        <w:rPr>
          <w:sz w:val="28"/>
        </w:rPr>
        <w:t xml:space="preserve"> and a covering letter explaining why you feel you should be awarded a bursary,</w:t>
      </w:r>
      <w:r w:rsidRPr="00DD6C61">
        <w:rPr>
          <w:sz w:val="28"/>
        </w:rPr>
        <w:t xml:space="preserve"> to </w:t>
      </w:r>
      <w:hyperlink r:id="rId11" w:history="1">
        <w:r w:rsidRPr="00DD6C61">
          <w:rPr>
            <w:rStyle w:val="Hyperlink"/>
            <w:sz w:val="28"/>
          </w:rPr>
          <w:t>info@carringtonlime.co.uk</w:t>
        </w:r>
      </w:hyperlink>
    </w:p>
    <w:sectPr w:rsidR="00DD6C61" w:rsidRPr="00DD6C61" w:rsidSect="00620909">
      <w:headerReference w:type="default" r:id="rId12"/>
      <w:footerReference w:type="default" r:id="rId13"/>
      <w:pgSz w:w="12240" w:h="15840"/>
      <w:pgMar w:top="1440" w:right="1440" w:bottom="1009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CC2CC" w14:textId="77777777" w:rsidR="00BF0524" w:rsidRDefault="00BF0524" w:rsidP="00C9238F">
      <w:pPr>
        <w:spacing w:after="0" w:line="240" w:lineRule="auto"/>
      </w:pPr>
      <w:r>
        <w:separator/>
      </w:r>
    </w:p>
  </w:endnote>
  <w:endnote w:type="continuationSeparator" w:id="0">
    <w:p w14:paraId="62A1FE13" w14:textId="77777777" w:rsidR="00BF0524" w:rsidRDefault="00BF052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23CAF8-6BC3-4AF5-B36A-A3550D7D071E}"/>
    <w:embedBold r:id="rId2" w:fontKey="{D63B087A-862A-40DB-9CF6-9FECC2693F71}"/>
    <w:embedItalic r:id="rId3" w:fontKey="{AA1DE0BB-C422-4E8A-9A2A-3A4D81D5D8E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BB4717D-696B-4DD5-8D0E-323154232351}"/>
    <w:embedBold r:id="rId5" w:fontKey="{F183A131-DCD0-427C-AC6A-A2B651A7010B}"/>
    <w:embedItalic r:id="rId6" w:fontKey="{387EBCD7-91A1-464C-9E8F-3F79396610B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E82D408-7AD1-4412-83DF-BBF5B9D08BC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46960B5-6E4F-43C8-A233-CFAAE2E374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E0677A" w:rsidRPr="00003212" w14:paraId="2E9F334B" w14:textId="77777777" w:rsidTr="00C4167A">
      <w:tc>
        <w:tcPr>
          <w:tcW w:w="4675" w:type="dxa"/>
          <w:vAlign w:val="center"/>
        </w:tcPr>
        <w:p w14:paraId="2E9F3349" w14:textId="77777777" w:rsidR="00003212" w:rsidRPr="00003212" w:rsidRDefault="006E7E37" w:rsidP="00550F7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www.carringtonlime.co.uk |  info@carringtonlime.co.uk</w:t>
          </w:r>
        </w:p>
      </w:tc>
      <w:tc>
        <w:tcPr>
          <w:tcW w:w="4675" w:type="dxa"/>
          <w:vAlign w:val="center"/>
        </w:tcPr>
        <w:p w14:paraId="2E9F334A" w14:textId="77777777" w:rsidR="00003212" w:rsidRPr="00003212" w:rsidRDefault="006E7E37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  <w:lang w:val="en-GB" w:eastAsia="en-GB"/>
            </w:rPr>
            <w:drawing>
              <wp:inline distT="0" distB="0" distL="0" distR="0" wp14:anchorId="2E9F334F" wp14:editId="2E9F3350">
                <wp:extent cx="1623646" cy="487094"/>
                <wp:effectExtent l="0" t="0" r="0" b="825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raining logo (5)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3081" cy="4959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E9F334C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D135B" w14:textId="77777777" w:rsidR="00BF0524" w:rsidRDefault="00BF0524" w:rsidP="00C9238F">
      <w:pPr>
        <w:spacing w:after="0" w:line="240" w:lineRule="auto"/>
      </w:pPr>
      <w:r>
        <w:separator/>
      </w:r>
    </w:p>
  </w:footnote>
  <w:footnote w:type="continuationSeparator" w:id="0">
    <w:p w14:paraId="5B7E3F3F" w14:textId="77777777" w:rsidR="00BF0524" w:rsidRDefault="00BF052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92D05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2E9F3346" w14:textId="77777777" w:rsidTr="00550F71">
      <w:trPr>
        <w:trHeight w:val="990"/>
      </w:trPr>
      <w:tc>
        <w:tcPr>
          <w:tcW w:w="1350" w:type="dxa"/>
          <w:shd w:val="clear" w:color="auto" w:fill="92D050"/>
          <w:vAlign w:val="center"/>
        </w:tcPr>
        <w:p w14:paraId="2E9F3344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8000" w:type="dxa"/>
          <w:shd w:val="clear" w:color="auto" w:fill="92D050"/>
          <w:vAlign w:val="center"/>
        </w:tcPr>
        <w:p w14:paraId="2E9F3345" w14:textId="40F503C9" w:rsidR="00576892" w:rsidRPr="00576892" w:rsidRDefault="00287014" w:rsidP="00287014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Training Bursary Application </w:t>
          </w:r>
          <w:r w:rsidR="008264C5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– </w:t>
          </w:r>
          <w:r w:rsidR="00441A2C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</w:t>
          </w:r>
          <w:r w:rsidR="008264C5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202</w:t>
          </w:r>
          <w:r w:rsidR="001D6A1F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6</w:t>
          </w:r>
          <w:r w:rsidR="008264C5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course places</w:t>
          </w:r>
        </w:p>
      </w:tc>
    </w:tr>
  </w:tbl>
  <w:p w14:paraId="2E9F3347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35616EB"/>
    <w:multiLevelType w:val="hybridMultilevel"/>
    <w:tmpl w:val="E5B4E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724092"/>
    <w:multiLevelType w:val="hybridMultilevel"/>
    <w:tmpl w:val="A6244D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86086540">
    <w:abstractNumId w:val="12"/>
  </w:num>
  <w:num w:numId="2" w16cid:durableId="1916814552">
    <w:abstractNumId w:val="8"/>
  </w:num>
  <w:num w:numId="3" w16cid:durableId="2074617351">
    <w:abstractNumId w:val="17"/>
  </w:num>
  <w:num w:numId="4" w16cid:durableId="1956865024">
    <w:abstractNumId w:val="13"/>
  </w:num>
  <w:num w:numId="5" w16cid:durableId="1767310306">
    <w:abstractNumId w:val="14"/>
  </w:num>
  <w:num w:numId="6" w16cid:durableId="2019192752">
    <w:abstractNumId w:val="21"/>
  </w:num>
  <w:num w:numId="7" w16cid:durableId="1043403310">
    <w:abstractNumId w:val="7"/>
  </w:num>
  <w:num w:numId="8" w16cid:durableId="1206483416">
    <w:abstractNumId w:val="11"/>
  </w:num>
  <w:num w:numId="9" w16cid:durableId="1698385029">
    <w:abstractNumId w:val="19"/>
  </w:num>
  <w:num w:numId="10" w16cid:durableId="583609710">
    <w:abstractNumId w:val="1"/>
  </w:num>
  <w:num w:numId="11" w16cid:durableId="1092124353">
    <w:abstractNumId w:val="5"/>
  </w:num>
  <w:num w:numId="12" w16cid:durableId="22875184">
    <w:abstractNumId w:val="0"/>
  </w:num>
  <w:num w:numId="13" w16cid:durableId="1043479014">
    <w:abstractNumId w:val="2"/>
  </w:num>
  <w:num w:numId="14" w16cid:durableId="310185048">
    <w:abstractNumId w:val="10"/>
  </w:num>
  <w:num w:numId="15" w16cid:durableId="1237782755">
    <w:abstractNumId w:val="9"/>
  </w:num>
  <w:num w:numId="16" w16cid:durableId="2012563366">
    <w:abstractNumId w:val="18"/>
  </w:num>
  <w:num w:numId="17" w16cid:durableId="152455354">
    <w:abstractNumId w:val="3"/>
  </w:num>
  <w:num w:numId="18" w16cid:durableId="438532102">
    <w:abstractNumId w:val="23"/>
  </w:num>
  <w:num w:numId="19" w16cid:durableId="1302422459">
    <w:abstractNumId w:val="20"/>
  </w:num>
  <w:num w:numId="20" w16cid:durableId="1771315132">
    <w:abstractNumId w:val="15"/>
  </w:num>
  <w:num w:numId="21" w16cid:durableId="414283950">
    <w:abstractNumId w:val="22"/>
  </w:num>
  <w:num w:numId="22" w16cid:durableId="447969712">
    <w:abstractNumId w:val="4"/>
  </w:num>
  <w:num w:numId="23" w16cid:durableId="970551002">
    <w:abstractNumId w:val="6"/>
  </w:num>
  <w:num w:numId="24" w16cid:durableId="1472165360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014"/>
    <w:rsid w:val="00003212"/>
    <w:rsid w:val="000321E8"/>
    <w:rsid w:val="00052382"/>
    <w:rsid w:val="0006568A"/>
    <w:rsid w:val="00065A07"/>
    <w:rsid w:val="00076F0F"/>
    <w:rsid w:val="00077BF7"/>
    <w:rsid w:val="0008104B"/>
    <w:rsid w:val="00083507"/>
    <w:rsid w:val="00084253"/>
    <w:rsid w:val="000B7AC3"/>
    <w:rsid w:val="000D1F49"/>
    <w:rsid w:val="00140EE3"/>
    <w:rsid w:val="0015204D"/>
    <w:rsid w:val="00165D29"/>
    <w:rsid w:val="001727CA"/>
    <w:rsid w:val="0018686B"/>
    <w:rsid w:val="00197818"/>
    <w:rsid w:val="001A0697"/>
    <w:rsid w:val="001C3FA6"/>
    <w:rsid w:val="001C7BA3"/>
    <w:rsid w:val="001D6A1F"/>
    <w:rsid w:val="001E7D8C"/>
    <w:rsid w:val="00271BDD"/>
    <w:rsid w:val="00287014"/>
    <w:rsid w:val="002A07E4"/>
    <w:rsid w:val="002B1E3D"/>
    <w:rsid w:val="002B4632"/>
    <w:rsid w:val="002C56E6"/>
    <w:rsid w:val="002D1EFC"/>
    <w:rsid w:val="002D3238"/>
    <w:rsid w:val="0033337F"/>
    <w:rsid w:val="00361E11"/>
    <w:rsid w:val="00370372"/>
    <w:rsid w:val="00373484"/>
    <w:rsid w:val="0037485B"/>
    <w:rsid w:val="003768AB"/>
    <w:rsid w:val="003D50F3"/>
    <w:rsid w:val="003F0847"/>
    <w:rsid w:val="0040090B"/>
    <w:rsid w:val="00411673"/>
    <w:rsid w:val="00441A2C"/>
    <w:rsid w:val="0046302A"/>
    <w:rsid w:val="00487D2D"/>
    <w:rsid w:val="004D5D62"/>
    <w:rsid w:val="004E5717"/>
    <w:rsid w:val="005112D0"/>
    <w:rsid w:val="00532E3B"/>
    <w:rsid w:val="00550F71"/>
    <w:rsid w:val="00552507"/>
    <w:rsid w:val="00576892"/>
    <w:rsid w:val="00577E06"/>
    <w:rsid w:val="005A3BF7"/>
    <w:rsid w:val="005C3C5D"/>
    <w:rsid w:val="005D7A52"/>
    <w:rsid w:val="005F2035"/>
    <w:rsid w:val="005F7990"/>
    <w:rsid w:val="00620909"/>
    <w:rsid w:val="0063739C"/>
    <w:rsid w:val="006A6D5A"/>
    <w:rsid w:val="006E056E"/>
    <w:rsid w:val="006E7E37"/>
    <w:rsid w:val="00770F25"/>
    <w:rsid w:val="00787A0B"/>
    <w:rsid w:val="007A35A8"/>
    <w:rsid w:val="007B0A85"/>
    <w:rsid w:val="007C6A52"/>
    <w:rsid w:val="007D1C4C"/>
    <w:rsid w:val="007F672D"/>
    <w:rsid w:val="0082043E"/>
    <w:rsid w:val="00823C02"/>
    <w:rsid w:val="008264C5"/>
    <w:rsid w:val="00873452"/>
    <w:rsid w:val="00873F73"/>
    <w:rsid w:val="00897670"/>
    <w:rsid w:val="008A7043"/>
    <w:rsid w:val="008A75A3"/>
    <w:rsid w:val="008B0E32"/>
    <w:rsid w:val="008E203A"/>
    <w:rsid w:val="0091229C"/>
    <w:rsid w:val="00920221"/>
    <w:rsid w:val="0093614B"/>
    <w:rsid w:val="00936849"/>
    <w:rsid w:val="00940E73"/>
    <w:rsid w:val="00943AB6"/>
    <w:rsid w:val="00984645"/>
    <w:rsid w:val="0098544F"/>
    <w:rsid w:val="0098597D"/>
    <w:rsid w:val="009A0717"/>
    <w:rsid w:val="009F03EB"/>
    <w:rsid w:val="009F619A"/>
    <w:rsid w:val="009F6DDE"/>
    <w:rsid w:val="00A00907"/>
    <w:rsid w:val="00A1613A"/>
    <w:rsid w:val="00A327D3"/>
    <w:rsid w:val="00A370A8"/>
    <w:rsid w:val="00A40C2E"/>
    <w:rsid w:val="00AC7E1C"/>
    <w:rsid w:val="00AF55B0"/>
    <w:rsid w:val="00AF6BFE"/>
    <w:rsid w:val="00B661BC"/>
    <w:rsid w:val="00B71491"/>
    <w:rsid w:val="00B75057"/>
    <w:rsid w:val="00B76D9A"/>
    <w:rsid w:val="00BA785D"/>
    <w:rsid w:val="00BB425B"/>
    <w:rsid w:val="00BD4753"/>
    <w:rsid w:val="00BD5CB1"/>
    <w:rsid w:val="00BE62EE"/>
    <w:rsid w:val="00BF0524"/>
    <w:rsid w:val="00BF71BB"/>
    <w:rsid w:val="00C003BA"/>
    <w:rsid w:val="00C26236"/>
    <w:rsid w:val="00C35DCA"/>
    <w:rsid w:val="00C46878"/>
    <w:rsid w:val="00C9238F"/>
    <w:rsid w:val="00C96307"/>
    <w:rsid w:val="00CB0853"/>
    <w:rsid w:val="00CB4A51"/>
    <w:rsid w:val="00CD0BC0"/>
    <w:rsid w:val="00CD4532"/>
    <w:rsid w:val="00CD47B0"/>
    <w:rsid w:val="00CE312C"/>
    <w:rsid w:val="00CE6104"/>
    <w:rsid w:val="00CE7918"/>
    <w:rsid w:val="00CE7C01"/>
    <w:rsid w:val="00D16163"/>
    <w:rsid w:val="00D22135"/>
    <w:rsid w:val="00D808A8"/>
    <w:rsid w:val="00DB3FAD"/>
    <w:rsid w:val="00DD1429"/>
    <w:rsid w:val="00DD6C61"/>
    <w:rsid w:val="00DF755E"/>
    <w:rsid w:val="00E03E55"/>
    <w:rsid w:val="00E0677A"/>
    <w:rsid w:val="00E163F7"/>
    <w:rsid w:val="00E5672C"/>
    <w:rsid w:val="00E57329"/>
    <w:rsid w:val="00E61C09"/>
    <w:rsid w:val="00E62E5F"/>
    <w:rsid w:val="00E62F61"/>
    <w:rsid w:val="00EA7B2E"/>
    <w:rsid w:val="00EB3B58"/>
    <w:rsid w:val="00EC7359"/>
    <w:rsid w:val="00EE3054"/>
    <w:rsid w:val="00EE47C7"/>
    <w:rsid w:val="00F00606"/>
    <w:rsid w:val="00F01256"/>
    <w:rsid w:val="00F52864"/>
    <w:rsid w:val="00F66EB1"/>
    <w:rsid w:val="00F756DD"/>
    <w:rsid w:val="00FA5850"/>
    <w:rsid w:val="00FC7475"/>
    <w:rsid w:val="00FD5A3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9F32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carringtonlime.co.uk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info@carringtonlime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smi_000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BB3CA-8249-4A86-A898-4136EFA760BF}"/>
      </w:docPartPr>
      <w:docPartBody>
        <w:p w:rsidR="0009247E" w:rsidRDefault="0090751C"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6A8287B75E524C78A06437C01E182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DB9CD-3B9D-4BA3-8E8D-1F774889C654}"/>
      </w:docPartPr>
      <w:docPartBody>
        <w:p w:rsidR="008336C6" w:rsidRDefault="0009247E" w:rsidP="0009247E">
          <w:pPr>
            <w:pStyle w:val="6A8287B75E524C78A06437C01E1821D1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1EA9BD9F6D014B36BA6698D7E6CA7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E5402-D6E1-4B01-AFFD-E4A705A2B7C8}"/>
      </w:docPartPr>
      <w:docPartBody>
        <w:p w:rsidR="008336C6" w:rsidRDefault="0009247E" w:rsidP="0009247E">
          <w:pPr>
            <w:pStyle w:val="1EA9BD9F6D014B36BA6698D7E6CA74EF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E7577DFD0F3741569780BF66A854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1470D-3F4C-442D-B3EA-4856E5C1A272}"/>
      </w:docPartPr>
      <w:docPartBody>
        <w:p w:rsidR="008336C6" w:rsidRDefault="0009247E" w:rsidP="0009247E">
          <w:pPr>
            <w:pStyle w:val="E7577DFD0F3741569780BF66A8545E34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DDC63FDD79794D42A9B266A8FD172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B5976-BCAE-442E-BC2D-86880ACA95DB}"/>
      </w:docPartPr>
      <w:docPartBody>
        <w:p w:rsidR="008336C6" w:rsidRDefault="0009247E" w:rsidP="0009247E">
          <w:pPr>
            <w:pStyle w:val="DDC63FDD79794D42A9B266A8FD172AE3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C224312245CC4F0AA78061E2EBA90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7F2C7-788C-4D61-B66C-2CE0F158B118}"/>
      </w:docPartPr>
      <w:docPartBody>
        <w:p w:rsidR="008336C6" w:rsidRDefault="0009247E" w:rsidP="0009247E">
          <w:pPr>
            <w:pStyle w:val="C224312245CC4F0AA78061E2EBA90ADB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1CFF014E34784904A091B8E5F4ECD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D1A86-0663-4F6B-95AD-D52ED21C4512}"/>
      </w:docPartPr>
      <w:docPartBody>
        <w:p w:rsidR="008336C6" w:rsidRDefault="0009247E" w:rsidP="0009247E">
          <w:pPr>
            <w:pStyle w:val="1CFF014E34784904A091B8E5F4ECDC40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ED9D44489EF14BE4ACEB6E72E8C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4A515-F8FA-4A00-9C4D-C66B079AC0F5}"/>
      </w:docPartPr>
      <w:docPartBody>
        <w:p w:rsidR="008336C6" w:rsidRDefault="0009247E" w:rsidP="0009247E">
          <w:pPr>
            <w:pStyle w:val="ED9D44489EF14BE4ACEB6E72E8C1E80A"/>
          </w:pPr>
          <w:r w:rsidRPr="00CC760D">
            <w:rPr>
              <w:rStyle w:val="PlaceholderText"/>
            </w:rPr>
            <w:t>Click here to enter text.</w:t>
          </w:r>
        </w:p>
      </w:docPartBody>
    </w:docPart>
    <w:docPart>
      <w:docPartPr>
        <w:name w:val="D0B3FCA531AA4295B01D18DF9DE89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65241-A58D-424A-90E6-B95715F3EB26}"/>
      </w:docPartPr>
      <w:docPartBody>
        <w:p w:rsidR="008336C6" w:rsidRDefault="0009247E" w:rsidP="0009247E">
          <w:pPr>
            <w:pStyle w:val="D0B3FCA531AA4295B01D18DF9DE89E90"/>
          </w:pPr>
          <w:r w:rsidRPr="00CC760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51C"/>
    <w:rsid w:val="0009247E"/>
    <w:rsid w:val="000B3047"/>
    <w:rsid w:val="001052C7"/>
    <w:rsid w:val="001A0697"/>
    <w:rsid w:val="00341747"/>
    <w:rsid w:val="003F069F"/>
    <w:rsid w:val="00754133"/>
    <w:rsid w:val="007917D8"/>
    <w:rsid w:val="008336C6"/>
    <w:rsid w:val="008E6982"/>
    <w:rsid w:val="0090751C"/>
    <w:rsid w:val="00925EAC"/>
    <w:rsid w:val="00B37C00"/>
    <w:rsid w:val="00C30F27"/>
    <w:rsid w:val="00C45205"/>
    <w:rsid w:val="00D61CF7"/>
    <w:rsid w:val="00E62F61"/>
    <w:rsid w:val="00EA62D9"/>
    <w:rsid w:val="00EE47C7"/>
    <w:rsid w:val="00F22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9247E"/>
    <w:rPr>
      <w:color w:val="808080"/>
    </w:rPr>
  </w:style>
  <w:style w:type="paragraph" w:customStyle="1" w:styleId="6A8287B75E524C78A06437C01E1821D1">
    <w:name w:val="6A8287B75E524C78A06437C01E1821D1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EA9BD9F6D014B36BA6698D7E6CA74EF">
    <w:name w:val="1EA9BD9F6D014B36BA6698D7E6CA74EF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7577DFD0F3741569780BF66A8545E34">
    <w:name w:val="E7577DFD0F3741569780BF66A8545E34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DC63FDD79794D42A9B266A8FD172AE3">
    <w:name w:val="DDC63FDD79794D42A9B266A8FD172AE3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224312245CC4F0AA78061E2EBA90ADB">
    <w:name w:val="C224312245CC4F0AA78061E2EBA90ADB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CFF014E34784904A091B8E5F4ECDC40">
    <w:name w:val="1CFF014E34784904A091B8E5F4ECDC40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D9D44489EF14BE4ACEB6E72E8C1E80A">
    <w:name w:val="ED9D44489EF14BE4ACEB6E72E8C1E80A"/>
    <w:rsid w:val="0009247E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0B3FCA531AA4295B01D18DF9DE89E90">
    <w:name w:val="D0B3FCA531AA4295B01D18DF9DE89E90"/>
    <w:rsid w:val="0009247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2026-05-08T14:05:00Z</dcterms:created>
  <dcterms:modified xsi:type="dcterms:W3CDTF">2026-05-13T16:41:00Z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