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6"/>
        <w:gridCol w:w="485"/>
        <w:gridCol w:w="3242"/>
        <w:gridCol w:w="288"/>
        <w:gridCol w:w="988"/>
        <w:gridCol w:w="3121"/>
      </w:tblGrid>
      <w:tr w:rsidR="00E0677A" w:rsidRPr="00C9238F" w14:paraId="2E9F32DB" w14:textId="77777777" w:rsidTr="00E0677A">
        <w:tc>
          <w:tcPr>
            <w:tcW w:w="919" w:type="pct"/>
            <w:gridSpan w:val="2"/>
            <w:vAlign w:val="bottom"/>
          </w:tcPr>
          <w:p w14:paraId="2E9F32D9" w14:textId="77777777" w:rsidR="00E0677A" w:rsidRPr="00E0677A" w:rsidRDefault="00DD6C61" w:rsidP="00DD6C61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First Name:</w:t>
            </w:r>
          </w:p>
        </w:tc>
        <w:sdt>
          <w:sdtPr>
            <w:rPr>
              <w:sz w:val="24"/>
              <w:szCs w:val="24"/>
            </w:rPr>
            <w:id w:val="-1765294205"/>
            <w:placeholder>
              <w:docPart w:val="6A8287B75E524C78A06437C01E1821D1"/>
            </w:placeholder>
            <w:showingPlcHdr/>
          </w:sdtPr>
          <w:sdtEndPr/>
          <w:sdtContent>
            <w:tc>
              <w:tcPr>
                <w:tcW w:w="4081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2E9F32DA" w14:textId="77777777" w:rsidR="00E0677A" w:rsidRPr="00E0677A" w:rsidRDefault="00370372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CC760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0677A" w:rsidRPr="00C9238F" w14:paraId="2E9F32DE" w14:textId="77777777" w:rsidTr="00E0677A">
        <w:tc>
          <w:tcPr>
            <w:tcW w:w="919" w:type="pct"/>
            <w:gridSpan w:val="2"/>
            <w:vAlign w:val="bottom"/>
          </w:tcPr>
          <w:p w14:paraId="2E9F32DC" w14:textId="77777777" w:rsidR="00E0677A" w:rsidRPr="00E0677A" w:rsidRDefault="00DD6C61" w:rsidP="0057689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Last Name:</w:t>
            </w:r>
          </w:p>
        </w:tc>
        <w:sdt>
          <w:sdtPr>
            <w:rPr>
              <w:sz w:val="24"/>
              <w:szCs w:val="24"/>
            </w:rPr>
            <w:id w:val="-1221137762"/>
            <w:placeholder>
              <w:docPart w:val="1EA9BD9F6D014B36BA6698D7E6CA74EF"/>
            </w:placeholder>
            <w:showingPlcHdr/>
          </w:sdtPr>
          <w:sdtEndPr/>
          <w:sdtContent>
            <w:tc>
              <w:tcPr>
                <w:tcW w:w="4081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2E9F32DD" w14:textId="77777777" w:rsidR="00E0677A" w:rsidRPr="00E0677A" w:rsidRDefault="00370372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CC760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0677A" w:rsidRPr="00C9238F" w14:paraId="2E9F32E1" w14:textId="77777777" w:rsidTr="00E0677A">
        <w:tc>
          <w:tcPr>
            <w:tcW w:w="919" w:type="pct"/>
            <w:gridSpan w:val="2"/>
            <w:vAlign w:val="bottom"/>
          </w:tcPr>
          <w:p w14:paraId="2E9F32DF" w14:textId="77777777" w:rsidR="00E0677A" w:rsidRPr="00E0677A" w:rsidRDefault="00E0677A" w:rsidP="00576892">
            <w:pPr>
              <w:spacing w:before="240"/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Date of Birth</w:t>
            </w:r>
            <w:r w:rsidR="00DD6C61">
              <w:rPr>
                <w:sz w:val="24"/>
                <w:szCs w:val="24"/>
              </w:rPr>
              <w:t>:</w:t>
            </w:r>
          </w:p>
        </w:tc>
        <w:sdt>
          <w:sdtPr>
            <w:rPr>
              <w:sz w:val="24"/>
              <w:szCs w:val="24"/>
            </w:rPr>
            <w:id w:val="413592238"/>
            <w:placeholder>
              <w:docPart w:val="E7577DFD0F3741569780BF66A8545E34"/>
            </w:placeholder>
            <w:showingPlcHdr/>
          </w:sdtPr>
          <w:sdtEndPr/>
          <w:sdtContent>
            <w:tc>
              <w:tcPr>
                <w:tcW w:w="4081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2E9F32E0" w14:textId="77777777" w:rsidR="00E0677A" w:rsidRPr="00E0677A" w:rsidRDefault="00370372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CC760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0677A" w:rsidRPr="00C9238F" w14:paraId="2E9F32E4" w14:textId="77777777" w:rsidTr="00E0677A">
        <w:tc>
          <w:tcPr>
            <w:tcW w:w="919" w:type="pct"/>
            <w:gridSpan w:val="2"/>
            <w:vAlign w:val="bottom"/>
          </w:tcPr>
          <w:p w14:paraId="2E9F32E2" w14:textId="77777777" w:rsidR="00E0677A" w:rsidRPr="00E0677A" w:rsidRDefault="00DD6C61" w:rsidP="0057689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Address:</w:t>
            </w:r>
          </w:p>
        </w:tc>
        <w:sdt>
          <w:sdtPr>
            <w:rPr>
              <w:sz w:val="24"/>
              <w:szCs w:val="24"/>
            </w:rPr>
            <w:id w:val="1921362319"/>
            <w:placeholder>
              <w:docPart w:val="DDC63FDD79794D42A9B266A8FD172AE3"/>
            </w:placeholder>
            <w:showingPlcHdr/>
          </w:sdtPr>
          <w:sdtEndPr/>
          <w:sdtContent>
            <w:tc>
              <w:tcPr>
                <w:tcW w:w="4081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2E9F32E3" w14:textId="77777777" w:rsidR="00E0677A" w:rsidRPr="00E0677A" w:rsidRDefault="00370372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CC760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0677A" w:rsidRPr="00C9238F" w14:paraId="2E9F32E7" w14:textId="77777777" w:rsidTr="00E0677A">
        <w:tc>
          <w:tcPr>
            <w:tcW w:w="919" w:type="pct"/>
            <w:gridSpan w:val="2"/>
            <w:vAlign w:val="bottom"/>
          </w:tcPr>
          <w:p w14:paraId="2E9F32E5" w14:textId="77777777" w:rsidR="00E0677A" w:rsidRPr="00E0677A" w:rsidRDefault="00E0677A" w:rsidP="00287014">
            <w:pPr>
              <w:spacing w:before="240"/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Postcode</w:t>
            </w:r>
            <w:r w:rsidR="00DD6C61">
              <w:rPr>
                <w:sz w:val="24"/>
                <w:szCs w:val="24"/>
              </w:rPr>
              <w:t>:</w:t>
            </w:r>
          </w:p>
        </w:tc>
        <w:tc>
          <w:tcPr>
            <w:tcW w:w="4081" w:type="pct"/>
            <w:gridSpan w:val="4"/>
            <w:tcBorders>
              <w:bottom w:val="single" w:sz="4" w:space="0" w:color="auto"/>
            </w:tcBorders>
            <w:vAlign w:val="bottom"/>
          </w:tcPr>
          <w:p w14:paraId="2E9F32E6" w14:textId="77777777" w:rsidR="00E0677A" w:rsidRPr="00E0677A" w:rsidRDefault="00E0677A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E0677A" w:rsidRPr="00C9238F" w14:paraId="2E9F32EC" w14:textId="77777777" w:rsidTr="00E0677A">
        <w:tc>
          <w:tcPr>
            <w:tcW w:w="919" w:type="pct"/>
            <w:gridSpan w:val="2"/>
            <w:vAlign w:val="bottom"/>
          </w:tcPr>
          <w:p w14:paraId="2E9F32E8" w14:textId="77777777" w:rsidR="00E0677A" w:rsidRPr="00E0677A" w:rsidRDefault="00DD6C61" w:rsidP="0057689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Phone Number:</w:t>
            </w:r>
          </w:p>
        </w:tc>
        <w:sdt>
          <w:sdtPr>
            <w:rPr>
              <w:sz w:val="24"/>
              <w:szCs w:val="24"/>
            </w:rPr>
            <w:id w:val="1079094686"/>
            <w:placeholder>
              <w:docPart w:val="C224312245CC4F0AA78061E2EBA90ADB"/>
            </w:placeholder>
            <w:showingPlcHdr/>
          </w:sdtPr>
          <w:sdtEndPr/>
          <w:sdtContent>
            <w:tc>
              <w:tcPr>
                <w:tcW w:w="1732" w:type="pct"/>
                <w:tcBorders>
                  <w:bottom w:val="single" w:sz="4" w:space="0" w:color="auto"/>
                </w:tcBorders>
                <w:vAlign w:val="bottom"/>
              </w:tcPr>
              <w:p w14:paraId="2E9F32E9" w14:textId="77777777" w:rsidR="00E0677A" w:rsidRPr="00E0677A" w:rsidRDefault="00370372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CC760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682" w:type="pct"/>
            <w:gridSpan w:val="2"/>
            <w:vAlign w:val="bottom"/>
          </w:tcPr>
          <w:p w14:paraId="2E9F32EA" w14:textId="77777777" w:rsidR="00E0677A" w:rsidRPr="00E0677A" w:rsidRDefault="00E0677A" w:rsidP="00287014">
            <w:pPr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Mobile</w:t>
            </w:r>
          </w:p>
        </w:tc>
        <w:sdt>
          <w:sdtPr>
            <w:rPr>
              <w:sz w:val="24"/>
              <w:szCs w:val="24"/>
            </w:rPr>
            <w:id w:val="-366670954"/>
            <w:placeholder>
              <w:docPart w:val="1CFF014E34784904A091B8E5F4ECDC40"/>
            </w:placeholder>
            <w:showingPlcHdr/>
          </w:sdtPr>
          <w:sdtEndPr/>
          <w:sdtContent>
            <w:tc>
              <w:tcPr>
                <w:tcW w:w="1667" w:type="pct"/>
                <w:tcBorders>
                  <w:bottom w:val="single" w:sz="4" w:space="0" w:color="auto"/>
                </w:tcBorders>
                <w:vAlign w:val="bottom"/>
              </w:tcPr>
              <w:p w14:paraId="2E9F32EB" w14:textId="77777777" w:rsidR="00E0677A" w:rsidRPr="00E0677A" w:rsidRDefault="00370372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CC760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0677A" w:rsidRPr="00C9238F" w14:paraId="2E9F32EF" w14:textId="77777777" w:rsidTr="00E0677A">
        <w:tc>
          <w:tcPr>
            <w:tcW w:w="919" w:type="pct"/>
            <w:gridSpan w:val="2"/>
            <w:vAlign w:val="bottom"/>
          </w:tcPr>
          <w:p w14:paraId="2E9F32ED" w14:textId="77777777" w:rsidR="00E0677A" w:rsidRPr="00E0677A" w:rsidRDefault="00DD6C61" w:rsidP="0057689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Email:</w:t>
            </w:r>
          </w:p>
        </w:tc>
        <w:sdt>
          <w:sdtPr>
            <w:rPr>
              <w:sz w:val="24"/>
              <w:szCs w:val="24"/>
            </w:rPr>
            <w:id w:val="-1040595752"/>
            <w:placeholder>
              <w:docPart w:val="ED9D44489EF14BE4ACEB6E72E8C1E80A"/>
            </w:placeholder>
            <w:showingPlcHdr/>
          </w:sdtPr>
          <w:sdtEndPr/>
          <w:sdtContent>
            <w:tc>
              <w:tcPr>
                <w:tcW w:w="4081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2E9F32EE" w14:textId="77777777" w:rsidR="00E0677A" w:rsidRPr="00E0677A" w:rsidRDefault="00370372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CC760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0677A" w:rsidRPr="00C9238F" w14:paraId="2E9F32F2" w14:textId="77777777" w:rsidTr="00E0677A">
        <w:trPr>
          <w:trHeight w:val="487"/>
        </w:trPr>
        <w:tc>
          <w:tcPr>
            <w:tcW w:w="2805" w:type="pct"/>
            <w:gridSpan w:val="4"/>
            <w:shd w:val="clear" w:color="auto" w:fill="auto"/>
            <w:vAlign w:val="bottom"/>
          </w:tcPr>
          <w:p w14:paraId="2E9F32F0" w14:textId="77777777" w:rsidR="00E0677A" w:rsidRPr="00E0677A" w:rsidRDefault="00E0677A" w:rsidP="00576892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195" w:type="pct"/>
            <w:gridSpan w:val="2"/>
          </w:tcPr>
          <w:p w14:paraId="2E9F32F1" w14:textId="77777777" w:rsidR="00E0677A" w:rsidRPr="00E0677A" w:rsidRDefault="00E0677A" w:rsidP="00576892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E0677A" w:rsidRPr="00C9238F" w14:paraId="2E9F32F4" w14:textId="77777777" w:rsidTr="00E0677A">
        <w:trPr>
          <w:trHeight w:val="576"/>
        </w:trPr>
        <w:tc>
          <w:tcPr>
            <w:tcW w:w="5000" w:type="pct"/>
            <w:gridSpan w:val="6"/>
            <w:vAlign w:val="bottom"/>
          </w:tcPr>
          <w:p w14:paraId="2E9F32F3" w14:textId="7D327729" w:rsidR="00E0677A" w:rsidRPr="00E0677A" w:rsidRDefault="007F672D" w:rsidP="00550F7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 be eligible for a training burs</w:t>
            </w:r>
            <w:r w:rsidR="002B1E3D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ry you will need to provide evidence that you are either an apprentice or currently workin</w:t>
            </w:r>
            <w:r w:rsidR="006E056E">
              <w:rPr>
                <w:b/>
                <w:sz w:val="24"/>
                <w:szCs w:val="24"/>
              </w:rPr>
              <w:t xml:space="preserve">g in the construction </w:t>
            </w:r>
            <w:r w:rsidR="00BF71BB">
              <w:rPr>
                <w:b/>
                <w:sz w:val="24"/>
                <w:szCs w:val="24"/>
              </w:rPr>
              <w:t xml:space="preserve">or heritage </w:t>
            </w:r>
            <w:r w:rsidR="006E056E">
              <w:rPr>
                <w:b/>
                <w:sz w:val="24"/>
                <w:szCs w:val="24"/>
              </w:rPr>
              <w:t xml:space="preserve">industry. </w:t>
            </w:r>
            <w:r w:rsidR="00E0677A" w:rsidRPr="00E0677A">
              <w:rPr>
                <w:b/>
                <w:sz w:val="24"/>
                <w:szCs w:val="24"/>
              </w:rPr>
              <w:t xml:space="preserve">Please tick </w:t>
            </w:r>
            <w:r w:rsidR="006E056E">
              <w:rPr>
                <w:b/>
                <w:sz w:val="24"/>
                <w:szCs w:val="24"/>
              </w:rPr>
              <w:t>to confirm you meet the eligibility criteria:</w:t>
            </w:r>
          </w:p>
        </w:tc>
      </w:tr>
      <w:tr w:rsidR="00E0677A" w:rsidRPr="00C9238F" w14:paraId="2E9F32F8" w14:textId="77777777" w:rsidTr="00E0677A">
        <w:tc>
          <w:tcPr>
            <w:tcW w:w="660" w:type="pct"/>
            <w:vAlign w:val="bottom"/>
          </w:tcPr>
          <w:p w14:paraId="2E9F32F5" w14:textId="77777777" w:rsidR="00E0677A" w:rsidRPr="00E0677A" w:rsidRDefault="00E0677A" w:rsidP="00576892">
            <w:pPr>
              <w:spacing w:before="120"/>
              <w:ind w:left="698"/>
              <w:rPr>
                <w:sz w:val="24"/>
                <w:szCs w:val="24"/>
              </w:rPr>
            </w:pPr>
          </w:p>
        </w:tc>
        <w:tc>
          <w:tcPr>
            <w:tcW w:w="2145" w:type="pct"/>
            <w:gridSpan w:val="3"/>
            <w:tcBorders>
              <w:bottom w:val="single" w:sz="4" w:space="0" w:color="auto"/>
            </w:tcBorders>
            <w:vAlign w:val="bottom"/>
          </w:tcPr>
          <w:p w14:paraId="2E9F32F6" w14:textId="77777777" w:rsidR="00E0677A" w:rsidRPr="00E0677A" w:rsidRDefault="00E0677A" w:rsidP="00576892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2195" w:type="pct"/>
            <w:gridSpan w:val="2"/>
            <w:tcBorders>
              <w:bottom w:val="single" w:sz="4" w:space="0" w:color="auto"/>
            </w:tcBorders>
          </w:tcPr>
          <w:p w14:paraId="2E9F32F7" w14:textId="77777777" w:rsidR="00E0677A" w:rsidRPr="00E0677A" w:rsidRDefault="00E0677A" w:rsidP="00576892">
            <w:pPr>
              <w:spacing w:before="120"/>
              <w:rPr>
                <w:i/>
                <w:sz w:val="24"/>
                <w:szCs w:val="24"/>
              </w:rPr>
            </w:pPr>
            <w:r w:rsidRPr="00E0677A">
              <w:rPr>
                <w:i/>
                <w:sz w:val="24"/>
                <w:szCs w:val="24"/>
              </w:rPr>
              <w:t>Required evidence</w:t>
            </w:r>
          </w:p>
        </w:tc>
      </w:tr>
      <w:tr w:rsidR="00E0677A" w:rsidRPr="00C9238F" w14:paraId="2E9F32FC" w14:textId="77777777" w:rsidTr="00E0677A">
        <w:tc>
          <w:tcPr>
            <w:tcW w:w="660" w:type="pct"/>
            <w:vAlign w:val="bottom"/>
          </w:tcPr>
          <w:p w14:paraId="2E9F32F9" w14:textId="77777777" w:rsidR="00E0677A" w:rsidRPr="00E0677A" w:rsidRDefault="00FA5850" w:rsidP="00576892">
            <w:pPr>
              <w:spacing w:before="120"/>
              <w:ind w:left="698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337775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50F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5" w:type="pct"/>
            <w:gridSpan w:val="3"/>
            <w:tcBorders>
              <w:bottom w:val="single" w:sz="4" w:space="0" w:color="auto"/>
            </w:tcBorders>
            <w:vAlign w:val="bottom"/>
          </w:tcPr>
          <w:p w14:paraId="2E9F32FA" w14:textId="77777777" w:rsidR="00E0677A" w:rsidRPr="00E0677A" w:rsidRDefault="00E0677A" w:rsidP="00576892">
            <w:pPr>
              <w:spacing w:before="120"/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18 and over</w:t>
            </w:r>
          </w:p>
        </w:tc>
        <w:tc>
          <w:tcPr>
            <w:tcW w:w="2195" w:type="pct"/>
            <w:gridSpan w:val="2"/>
            <w:tcBorders>
              <w:bottom w:val="single" w:sz="4" w:space="0" w:color="auto"/>
            </w:tcBorders>
          </w:tcPr>
          <w:p w14:paraId="2E9F32FB" w14:textId="77777777" w:rsidR="00E0677A" w:rsidRPr="00E0677A" w:rsidRDefault="00E0677A" w:rsidP="00576892">
            <w:pPr>
              <w:spacing w:before="120"/>
              <w:rPr>
                <w:sz w:val="24"/>
                <w:szCs w:val="24"/>
              </w:rPr>
            </w:pPr>
          </w:p>
        </w:tc>
      </w:tr>
      <w:tr w:rsidR="00E0677A" w:rsidRPr="00C9238F" w14:paraId="2E9F3300" w14:textId="77777777" w:rsidTr="00E0677A">
        <w:sdt>
          <w:sdtPr>
            <w:rPr>
              <w:sz w:val="24"/>
              <w:szCs w:val="24"/>
            </w:rPr>
            <w:id w:val="-540668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0" w:type="pct"/>
                <w:vAlign w:val="bottom"/>
              </w:tcPr>
              <w:p w14:paraId="2E9F32FD" w14:textId="77777777" w:rsidR="00E0677A" w:rsidRPr="00E0677A" w:rsidRDefault="00370372" w:rsidP="00576892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145" w:type="pct"/>
            <w:gridSpan w:val="3"/>
            <w:tcBorders>
              <w:bottom w:val="single" w:sz="4" w:space="0" w:color="auto"/>
            </w:tcBorders>
            <w:vAlign w:val="bottom"/>
          </w:tcPr>
          <w:p w14:paraId="2E9F32FE" w14:textId="47AF27EE" w:rsidR="00E0677A" w:rsidRPr="00E0677A" w:rsidRDefault="00E0677A" w:rsidP="00576892">
            <w:pPr>
              <w:spacing w:before="120"/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Full time student/apprentice</w:t>
            </w:r>
            <w:r w:rsidR="002A07E4">
              <w:rPr>
                <w:sz w:val="24"/>
                <w:szCs w:val="24"/>
              </w:rPr>
              <w:t xml:space="preserve"> in the construction industry</w:t>
            </w:r>
          </w:p>
        </w:tc>
        <w:tc>
          <w:tcPr>
            <w:tcW w:w="2195" w:type="pct"/>
            <w:gridSpan w:val="2"/>
            <w:tcBorders>
              <w:bottom w:val="single" w:sz="4" w:space="0" w:color="auto"/>
            </w:tcBorders>
          </w:tcPr>
          <w:p w14:paraId="2E9F32FF" w14:textId="77777777" w:rsidR="00E0677A" w:rsidRPr="00E0677A" w:rsidRDefault="00E0677A" w:rsidP="00576892">
            <w:pPr>
              <w:spacing w:before="120"/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Letter from employer or University, School ID</w:t>
            </w:r>
          </w:p>
        </w:tc>
      </w:tr>
      <w:tr w:rsidR="00E0677A" w:rsidRPr="00C9238F" w14:paraId="2E9F3308" w14:textId="77777777" w:rsidTr="00E0677A">
        <w:sdt>
          <w:sdtPr>
            <w:rPr>
              <w:sz w:val="24"/>
              <w:szCs w:val="24"/>
            </w:rPr>
            <w:id w:val="1766348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0" w:type="pct"/>
                <w:vAlign w:val="bottom"/>
              </w:tcPr>
              <w:p w14:paraId="2E9F3305" w14:textId="77777777" w:rsidR="00E0677A" w:rsidRPr="00E0677A" w:rsidRDefault="00370372" w:rsidP="00576892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14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9F3306" w14:textId="58DF9949" w:rsidR="00E0677A" w:rsidRPr="00E0677A" w:rsidRDefault="00E0677A" w:rsidP="00576892">
            <w:pPr>
              <w:spacing w:before="120"/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Sole Trader</w:t>
            </w:r>
            <w:r w:rsidR="002A07E4">
              <w:rPr>
                <w:sz w:val="24"/>
                <w:szCs w:val="24"/>
              </w:rPr>
              <w:t xml:space="preserve"> – construction industry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9F3307" w14:textId="77777777" w:rsidR="00E0677A" w:rsidRPr="00E0677A" w:rsidRDefault="00E0677A" w:rsidP="00576892">
            <w:pPr>
              <w:spacing w:before="120"/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UTR number</w:t>
            </w:r>
          </w:p>
        </w:tc>
      </w:tr>
      <w:tr w:rsidR="00E0677A" w:rsidRPr="00C9238F" w14:paraId="2E9F330C" w14:textId="77777777" w:rsidTr="00E0677A">
        <w:sdt>
          <w:sdtPr>
            <w:rPr>
              <w:sz w:val="24"/>
              <w:szCs w:val="24"/>
            </w:rPr>
            <w:id w:val="44580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0" w:type="pct"/>
                <w:vAlign w:val="bottom"/>
              </w:tcPr>
              <w:p w14:paraId="2E9F3309" w14:textId="77777777" w:rsidR="00E0677A" w:rsidRPr="00E0677A" w:rsidRDefault="00370372" w:rsidP="00576892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14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9F330A" w14:textId="29345D90" w:rsidR="00E0677A" w:rsidRPr="00E0677A" w:rsidRDefault="002B1E3D" w:rsidP="00576892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Employed in construction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9F330B" w14:textId="7875E9B7" w:rsidR="00E0677A" w:rsidRPr="00E0677A" w:rsidRDefault="002B1E3D" w:rsidP="00576892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Employer details</w:t>
            </w:r>
          </w:p>
        </w:tc>
      </w:tr>
      <w:tr w:rsidR="00E0677A" w:rsidRPr="00C9238F" w14:paraId="2E9F3314" w14:textId="77777777" w:rsidTr="00E0677A">
        <w:sdt>
          <w:sdtPr>
            <w:rPr>
              <w:sz w:val="24"/>
              <w:szCs w:val="24"/>
            </w:rPr>
            <w:id w:val="1698893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0" w:type="pct"/>
                <w:vAlign w:val="bottom"/>
              </w:tcPr>
              <w:p w14:paraId="2E9F3311" w14:textId="0DC8EDEC" w:rsidR="00E0677A" w:rsidRPr="00E0677A" w:rsidRDefault="00D808A8" w:rsidP="00576892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14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9F3312" w14:textId="77777777" w:rsidR="00E0677A" w:rsidRPr="00E0677A" w:rsidRDefault="00E0677A" w:rsidP="00576892">
            <w:pPr>
              <w:spacing w:before="120"/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UK Resident (to receive a bursary you must be a UK resident at the time of application and for the duration of the course)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9F3313" w14:textId="77777777" w:rsidR="00E0677A" w:rsidRPr="00E0677A" w:rsidRDefault="00E0677A" w:rsidP="00576892">
            <w:pPr>
              <w:spacing w:before="120"/>
              <w:rPr>
                <w:sz w:val="24"/>
                <w:szCs w:val="24"/>
              </w:rPr>
            </w:pPr>
          </w:p>
        </w:tc>
      </w:tr>
      <w:tr w:rsidR="00E0677A" w:rsidRPr="00C9238F" w14:paraId="2E9F3318" w14:textId="77777777" w:rsidTr="00E0677A">
        <w:tc>
          <w:tcPr>
            <w:tcW w:w="919" w:type="pct"/>
            <w:gridSpan w:val="2"/>
            <w:vAlign w:val="bottom"/>
          </w:tcPr>
          <w:p w14:paraId="2E9F3315" w14:textId="77777777" w:rsidR="00E0677A" w:rsidRPr="00C9238F" w:rsidRDefault="00E0677A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1886" w:type="pct"/>
            <w:gridSpan w:val="2"/>
            <w:vAlign w:val="bottom"/>
          </w:tcPr>
          <w:p w14:paraId="2E9F3316" w14:textId="77777777" w:rsidR="00E0677A" w:rsidRPr="00C9238F" w:rsidRDefault="00E0677A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195" w:type="pct"/>
            <w:gridSpan w:val="2"/>
          </w:tcPr>
          <w:p w14:paraId="2E9F3317" w14:textId="77777777" w:rsidR="00E0677A" w:rsidRPr="00C9238F" w:rsidRDefault="00E0677A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3337F" w:rsidRPr="00C9238F" w14:paraId="70CD1B18" w14:textId="77777777" w:rsidTr="00E0677A">
        <w:tc>
          <w:tcPr>
            <w:tcW w:w="919" w:type="pct"/>
            <w:gridSpan w:val="2"/>
            <w:vAlign w:val="bottom"/>
          </w:tcPr>
          <w:p w14:paraId="68A36ACE" w14:textId="77777777" w:rsidR="0033337F" w:rsidRPr="00C9238F" w:rsidRDefault="0033337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1886" w:type="pct"/>
            <w:gridSpan w:val="2"/>
            <w:vAlign w:val="bottom"/>
          </w:tcPr>
          <w:p w14:paraId="6045593E" w14:textId="77777777" w:rsidR="0033337F" w:rsidRPr="00C9238F" w:rsidRDefault="0033337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195" w:type="pct"/>
            <w:gridSpan w:val="2"/>
          </w:tcPr>
          <w:p w14:paraId="5F7D9BC1" w14:textId="77777777" w:rsidR="0033337F" w:rsidRPr="00C9238F" w:rsidRDefault="0033337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3337F" w:rsidRPr="00C9238F" w14:paraId="53359228" w14:textId="77777777" w:rsidTr="00E0677A">
        <w:tc>
          <w:tcPr>
            <w:tcW w:w="919" w:type="pct"/>
            <w:gridSpan w:val="2"/>
            <w:vAlign w:val="bottom"/>
          </w:tcPr>
          <w:p w14:paraId="07955BB6" w14:textId="77777777" w:rsidR="0033337F" w:rsidRPr="00C9238F" w:rsidRDefault="0033337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1886" w:type="pct"/>
            <w:gridSpan w:val="2"/>
            <w:vAlign w:val="bottom"/>
          </w:tcPr>
          <w:p w14:paraId="07EC0F7D" w14:textId="77777777" w:rsidR="0033337F" w:rsidRPr="00C9238F" w:rsidRDefault="0033337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195" w:type="pct"/>
            <w:gridSpan w:val="2"/>
          </w:tcPr>
          <w:p w14:paraId="061AF4FF" w14:textId="77777777" w:rsidR="0033337F" w:rsidRPr="00C9238F" w:rsidRDefault="0033337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2E9F3319" w14:textId="2BBBE6AB" w:rsidR="00C9238F" w:rsidRDefault="00AC7E1C" w:rsidP="00AF6BFE">
      <w:pPr>
        <w:pStyle w:val="NoSpacing"/>
        <w:rPr>
          <w:sz w:val="24"/>
          <w:szCs w:val="24"/>
        </w:rPr>
      </w:pPr>
      <w:r w:rsidRPr="005D7A52">
        <w:rPr>
          <w:sz w:val="24"/>
          <w:szCs w:val="24"/>
        </w:rPr>
        <w:t xml:space="preserve">If eligible, you will receive a </w:t>
      </w:r>
      <w:r w:rsidR="002A07E4">
        <w:rPr>
          <w:sz w:val="24"/>
          <w:szCs w:val="24"/>
        </w:rPr>
        <w:t>25</w:t>
      </w:r>
      <w:r w:rsidRPr="005D7A52">
        <w:rPr>
          <w:sz w:val="24"/>
          <w:szCs w:val="24"/>
        </w:rPr>
        <w:t>% discount on all courses and will be able to attend as many as you like</w:t>
      </w:r>
      <w:r w:rsidR="005D7A52" w:rsidRPr="005D7A52">
        <w:rPr>
          <w:sz w:val="24"/>
          <w:szCs w:val="24"/>
        </w:rPr>
        <w:t xml:space="preserve">. </w:t>
      </w:r>
    </w:p>
    <w:p w14:paraId="6292F4D5" w14:textId="77777777" w:rsidR="005D7A52" w:rsidRDefault="005D7A52" w:rsidP="00AF6BFE">
      <w:pPr>
        <w:pStyle w:val="NoSpacing"/>
        <w:rPr>
          <w:sz w:val="24"/>
          <w:szCs w:val="24"/>
        </w:rPr>
      </w:pPr>
    </w:p>
    <w:p w14:paraId="14749D76" w14:textId="77777777" w:rsidR="005D7A52" w:rsidRDefault="005D7A52" w:rsidP="00AF6BFE">
      <w:pPr>
        <w:pStyle w:val="NoSpacing"/>
        <w:rPr>
          <w:sz w:val="24"/>
          <w:szCs w:val="24"/>
        </w:rPr>
      </w:pPr>
    </w:p>
    <w:p w14:paraId="41532A36" w14:textId="77777777" w:rsidR="005D7A52" w:rsidRDefault="005D7A52" w:rsidP="00AF6BFE">
      <w:pPr>
        <w:pStyle w:val="NoSpacing"/>
        <w:rPr>
          <w:sz w:val="24"/>
          <w:szCs w:val="24"/>
        </w:rPr>
      </w:pPr>
    </w:p>
    <w:p w14:paraId="1371E551" w14:textId="77777777" w:rsidR="005D7A52" w:rsidRDefault="005D7A52" w:rsidP="00AF6BFE">
      <w:pPr>
        <w:pStyle w:val="NoSpacing"/>
        <w:rPr>
          <w:sz w:val="24"/>
          <w:szCs w:val="24"/>
        </w:rPr>
      </w:pPr>
    </w:p>
    <w:p w14:paraId="5AE99E65" w14:textId="77777777" w:rsidR="005D7A52" w:rsidRPr="005D7A52" w:rsidRDefault="005D7A52" w:rsidP="00AF6BFE">
      <w:pPr>
        <w:pStyle w:val="NoSpacing"/>
        <w:rPr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6"/>
        <w:gridCol w:w="7894"/>
      </w:tblGrid>
      <w:tr w:rsidR="00550F71" w:rsidRPr="00C9238F" w14:paraId="2E9F3323" w14:textId="77777777" w:rsidTr="00516232">
        <w:trPr>
          <w:trHeight w:val="576"/>
        </w:trPr>
        <w:tc>
          <w:tcPr>
            <w:tcW w:w="5000" w:type="pct"/>
            <w:gridSpan w:val="2"/>
            <w:vAlign w:val="bottom"/>
          </w:tcPr>
          <w:p w14:paraId="2E9F3322" w14:textId="68ADFE3E" w:rsidR="00550F71" w:rsidRPr="00E0677A" w:rsidRDefault="00550F71" w:rsidP="00550F71">
            <w:pPr>
              <w:rPr>
                <w:b/>
                <w:sz w:val="24"/>
                <w:szCs w:val="24"/>
              </w:rPr>
            </w:pPr>
            <w:r w:rsidRPr="00E0677A">
              <w:rPr>
                <w:b/>
                <w:sz w:val="24"/>
                <w:szCs w:val="24"/>
              </w:rPr>
              <w:lastRenderedPageBreak/>
              <w:t>Please tick which course</w:t>
            </w:r>
            <w:r w:rsidR="00E163F7">
              <w:rPr>
                <w:b/>
                <w:sz w:val="24"/>
                <w:szCs w:val="24"/>
              </w:rPr>
              <w:t>(s)</w:t>
            </w:r>
            <w:r w:rsidRPr="00E0677A">
              <w:rPr>
                <w:b/>
                <w:sz w:val="24"/>
                <w:szCs w:val="24"/>
              </w:rPr>
              <w:t xml:space="preserve"> you would like to attend:</w:t>
            </w:r>
          </w:p>
        </w:tc>
      </w:tr>
      <w:tr w:rsidR="00550F71" w:rsidRPr="00C9238F" w14:paraId="2E9F3326" w14:textId="77777777" w:rsidTr="00516232">
        <w:sdt>
          <w:sdtPr>
            <w:rPr>
              <w:sz w:val="24"/>
              <w:szCs w:val="24"/>
            </w:rPr>
            <w:id w:val="1628590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3" w:type="pct"/>
                <w:vAlign w:val="bottom"/>
              </w:tcPr>
              <w:p w14:paraId="2E9F3324" w14:textId="77777777" w:rsidR="00550F71" w:rsidRPr="00E0677A" w:rsidRDefault="00370372" w:rsidP="00516232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217" w:type="pct"/>
            <w:tcBorders>
              <w:bottom w:val="single" w:sz="4" w:space="0" w:color="auto"/>
            </w:tcBorders>
            <w:vAlign w:val="bottom"/>
          </w:tcPr>
          <w:p w14:paraId="2E9F3325" w14:textId="745EBD0A" w:rsidR="00550F71" w:rsidRPr="00E0677A" w:rsidRDefault="00550F71" w:rsidP="00516232">
            <w:pPr>
              <w:spacing w:before="120"/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Int</w:t>
            </w:r>
            <w:r w:rsidR="0015204D">
              <w:rPr>
                <w:sz w:val="24"/>
                <w:szCs w:val="24"/>
              </w:rPr>
              <w:t>roduction to Lime Pointing (£</w:t>
            </w:r>
            <w:r w:rsidR="00197818">
              <w:rPr>
                <w:sz w:val="24"/>
                <w:szCs w:val="24"/>
              </w:rPr>
              <w:t>21</w:t>
            </w:r>
            <w:r w:rsidR="0018686B">
              <w:rPr>
                <w:sz w:val="24"/>
                <w:szCs w:val="24"/>
              </w:rPr>
              <w:t>6</w:t>
            </w:r>
            <w:r w:rsidR="0015204D">
              <w:rPr>
                <w:sz w:val="24"/>
                <w:szCs w:val="24"/>
              </w:rPr>
              <w:t xml:space="preserve"> - £</w:t>
            </w:r>
            <w:r w:rsidR="00CE312C">
              <w:rPr>
                <w:sz w:val="24"/>
                <w:szCs w:val="24"/>
              </w:rPr>
              <w:t>1</w:t>
            </w:r>
            <w:r w:rsidR="0018686B">
              <w:rPr>
                <w:sz w:val="24"/>
                <w:szCs w:val="24"/>
              </w:rPr>
              <w:t>62</w:t>
            </w:r>
            <w:r w:rsidRPr="00E0677A">
              <w:rPr>
                <w:sz w:val="24"/>
                <w:szCs w:val="24"/>
              </w:rPr>
              <w:t xml:space="preserve"> payable by trainee)</w:t>
            </w:r>
          </w:p>
        </w:tc>
      </w:tr>
      <w:tr w:rsidR="00552507" w:rsidRPr="00C9238F" w14:paraId="30822D0E" w14:textId="77777777" w:rsidTr="00516232">
        <w:sdt>
          <w:sdtPr>
            <w:rPr>
              <w:sz w:val="24"/>
              <w:szCs w:val="24"/>
            </w:rPr>
            <w:id w:val="-1553455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83" w:type="pct"/>
                <w:vAlign w:val="bottom"/>
              </w:tcPr>
              <w:p w14:paraId="431F731C" w14:textId="22C21F2D" w:rsidR="00552507" w:rsidRDefault="00552507" w:rsidP="00552507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21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8FD243" w14:textId="07F03FF0" w:rsidR="00552507" w:rsidRDefault="00552507" w:rsidP="00552507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Lime Plastering</w:t>
            </w:r>
            <w:r>
              <w:rPr>
                <w:sz w:val="24"/>
                <w:szCs w:val="24"/>
              </w:rPr>
              <w:t xml:space="preserve"> Full Course</w:t>
            </w:r>
            <w:r>
              <w:rPr>
                <w:sz w:val="24"/>
                <w:szCs w:val="24"/>
              </w:rPr>
              <w:t xml:space="preserve"> (£</w:t>
            </w:r>
            <w:r w:rsidR="00FA5850">
              <w:rPr>
                <w:sz w:val="24"/>
                <w:szCs w:val="24"/>
              </w:rPr>
              <w:t>840</w:t>
            </w:r>
            <w:r>
              <w:rPr>
                <w:sz w:val="24"/>
                <w:szCs w:val="24"/>
              </w:rPr>
              <w:t xml:space="preserve"> - £</w:t>
            </w:r>
            <w:r w:rsidR="00FA5850">
              <w:rPr>
                <w:sz w:val="24"/>
                <w:szCs w:val="24"/>
              </w:rPr>
              <w:t>630</w:t>
            </w:r>
            <w:r w:rsidRPr="00E0677A">
              <w:rPr>
                <w:sz w:val="24"/>
                <w:szCs w:val="24"/>
              </w:rPr>
              <w:t xml:space="preserve"> payable by trainee)</w:t>
            </w:r>
          </w:p>
        </w:tc>
      </w:tr>
      <w:tr w:rsidR="00552507" w:rsidRPr="00C9238F" w14:paraId="2E9F3329" w14:textId="77777777" w:rsidTr="00516232">
        <w:sdt>
          <w:sdtPr>
            <w:rPr>
              <w:sz w:val="24"/>
              <w:szCs w:val="24"/>
            </w:rPr>
            <w:id w:val="-951783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83" w:type="pct"/>
                <w:vAlign w:val="bottom"/>
              </w:tcPr>
              <w:p w14:paraId="2E9F3327" w14:textId="3E7EFC31" w:rsidR="00552507" w:rsidRPr="00E0677A" w:rsidRDefault="00552507" w:rsidP="00552507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21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9F3328" w14:textId="2D8E4CA4" w:rsidR="00552507" w:rsidRPr="00E0677A" w:rsidRDefault="00552507" w:rsidP="00552507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Lime Plastering – Part 1 Only (£420 - £315</w:t>
            </w:r>
            <w:r w:rsidRPr="00E0677A">
              <w:rPr>
                <w:sz w:val="24"/>
                <w:szCs w:val="24"/>
              </w:rPr>
              <w:t xml:space="preserve"> payable by trainee)</w:t>
            </w:r>
          </w:p>
        </w:tc>
      </w:tr>
      <w:tr w:rsidR="00552507" w:rsidRPr="00C9238F" w14:paraId="2E9F332C" w14:textId="77777777" w:rsidTr="00516232">
        <w:sdt>
          <w:sdtPr>
            <w:rPr>
              <w:sz w:val="24"/>
              <w:szCs w:val="24"/>
            </w:rPr>
            <w:id w:val="-16242264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83" w:type="pct"/>
                <w:vAlign w:val="bottom"/>
              </w:tcPr>
              <w:p w14:paraId="2E9F332A" w14:textId="5C0267E1" w:rsidR="00552507" w:rsidRPr="00E0677A" w:rsidRDefault="00552507" w:rsidP="00552507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21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9F332B" w14:textId="24445897" w:rsidR="00552507" w:rsidRPr="00E0677A" w:rsidRDefault="00552507" w:rsidP="00552507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Lime Plastering – Part 2</w:t>
            </w:r>
            <w:r w:rsidRPr="00E0677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Only </w:t>
            </w:r>
            <w:r w:rsidRPr="00E0677A">
              <w:rPr>
                <w:sz w:val="24"/>
                <w:szCs w:val="24"/>
              </w:rPr>
              <w:t>(£</w:t>
            </w:r>
            <w:r>
              <w:rPr>
                <w:sz w:val="24"/>
                <w:szCs w:val="24"/>
              </w:rPr>
              <w:t>420 - £315</w:t>
            </w:r>
            <w:r w:rsidRPr="00E0677A">
              <w:rPr>
                <w:sz w:val="24"/>
                <w:szCs w:val="24"/>
              </w:rPr>
              <w:t xml:space="preserve"> payable by trainee)</w:t>
            </w:r>
          </w:p>
        </w:tc>
      </w:tr>
      <w:tr w:rsidR="00552507" w:rsidRPr="00C9238F" w14:paraId="70289551" w14:textId="77777777" w:rsidTr="00516232">
        <w:sdt>
          <w:sdtPr>
            <w:rPr>
              <w:sz w:val="24"/>
              <w:szCs w:val="24"/>
            </w:rPr>
            <w:id w:val="-548526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83" w:type="pct"/>
                <w:vAlign w:val="bottom"/>
              </w:tcPr>
              <w:p w14:paraId="0C23E921" w14:textId="3BEFB972" w:rsidR="00552507" w:rsidRDefault="00552507" w:rsidP="00552507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21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B34345" w14:textId="6174FE38" w:rsidR="00552507" w:rsidRDefault="00552507" w:rsidP="00552507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Making and Using Hot Lime (£228 - £171 payable by trainee)</w:t>
            </w:r>
          </w:p>
        </w:tc>
      </w:tr>
    </w:tbl>
    <w:p w14:paraId="2E9F332D" w14:textId="77777777" w:rsidR="00550F71" w:rsidRDefault="00550F71" w:rsidP="00AF6BFE">
      <w:pPr>
        <w:pStyle w:val="NoSpacing"/>
      </w:pPr>
    </w:p>
    <w:p w14:paraId="2E9F332E" w14:textId="77777777" w:rsidR="00550F71" w:rsidRDefault="00550F71" w:rsidP="00AF6BFE">
      <w:pPr>
        <w:pStyle w:val="NoSpacing"/>
      </w:pPr>
    </w:p>
    <w:p w14:paraId="4A4B9779" w14:textId="07CE7487" w:rsidR="00936849" w:rsidRDefault="00936849" w:rsidP="00AF6BFE">
      <w:pPr>
        <w:pStyle w:val="NoSpacing"/>
      </w:pPr>
      <w:r>
        <w:t>If eligible, you will be notified of available dates.</w:t>
      </w:r>
    </w:p>
    <w:p w14:paraId="0A662386" w14:textId="77777777" w:rsidR="00936849" w:rsidRDefault="00936849" w:rsidP="00AF6BFE">
      <w:pPr>
        <w:pStyle w:val="NoSpacing"/>
      </w:pPr>
    </w:p>
    <w:p w14:paraId="03F024FB" w14:textId="77777777" w:rsidR="00936849" w:rsidRDefault="00936849" w:rsidP="00AF6BFE">
      <w:pPr>
        <w:pStyle w:val="NoSpacing"/>
      </w:pPr>
    </w:p>
    <w:p w14:paraId="2E9F332F" w14:textId="77777777" w:rsidR="00550F71" w:rsidRPr="00E0677A" w:rsidRDefault="00550F71" w:rsidP="00AF6BFE">
      <w:pPr>
        <w:pStyle w:val="NoSpacing"/>
        <w:rPr>
          <w:b/>
          <w:sz w:val="24"/>
          <w:szCs w:val="24"/>
        </w:rPr>
      </w:pPr>
      <w:r w:rsidRPr="00E0677A">
        <w:rPr>
          <w:b/>
          <w:sz w:val="24"/>
          <w:szCs w:val="24"/>
        </w:rPr>
        <w:t>Terms and conditions</w:t>
      </w:r>
    </w:p>
    <w:p w14:paraId="2E9F3330" w14:textId="77777777" w:rsidR="00550F71" w:rsidRPr="00E0677A" w:rsidRDefault="00550F71" w:rsidP="00AF6BFE">
      <w:pPr>
        <w:pStyle w:val="NoSpacing"/>
        <w:rPr>
          <w:sz w:val="24"/>
          <w:szCs w:val="24"/>
        </w:rPr>
      </w:pPr>
    </w:p>
    <w:p w14:paraId="2E9F3331" w14:textId="77777777" w:rsidR="00E0677A" w:rsidRPr="00E0677A" w:rsidRDefault="00E0677A" w:rsidP="00550F71">
      <w:pPr>
        <w:pStyle w:val="NoSpacing"/>
        <w:numPr>
          <w:ilvl w:val="0"/>
          <w:numId w:val="23"/>
        </w:numPr>
        <w:rPr>
          <w:sz w:val="24"/>
          <w:szCs w:val="24"/>
        </w:rPr>
      </w:pPr>
      <w:r w:rsidRPr="00E0677A">
        <w:rPr>
          <w:sz w:val="24"/>
          <w:szCs w:val="24"/>
        </w:rPr>
        <w:t xml:space="preserve">Criteria evidence to be provided </w:t>
      </w:r>
    </w:p>
    <w:p w14:paraId="2E9F3332" w14:textId="3E049124" w:rsidR="00550F71" w:rsidRPr="00E0677A" w:rsidRDefault="00550F71" w:rsidP="00550F71">
      <w:pPr>
        <w:pStyle w:val="NoSpacing"/>
        <w:numPr>
          <w:ilvl w:val="0"/>
          <w:numId w:val="23"/>
        </w:numPr>
        <w:rPr>
          <w:sz w:val="24"/>
          <w:szCs w:val="24"/>
        </w:rPr>
      </w:pPr>
      <w:r w:rsidRPr="00E0677A">
        <w:rPr>
          <w:sz w:val="24"/>
          <w:szCs w:val="24"/>
        </w:rPr>
        <w:t>Bursary recipient to pay any additional course fee</w:t>
      </w:r>
      <w:r w:rsidR="00271BDD">
        <w:rPr>
          <w:sz w:val="24"/>
          <w:szCs w:val="24"/>
        </w:rPr>
        <w:t xml:space="preserve"> on booking.</w:t>
      </w:r>
    </w:p>
    <w:p w14:paraId="2E9F3333" w14:textId="77777777" w:rsidR="00550F71" w:rsidRPr="00E0677A" w:rsidRDefault="00550F71" w:rsidP="00550F71">
      <w:pPr>
        <w:pStyle w:val="NoSpacing"/>
        <w:numPr>
          <w:ilvl w:val="0"/>
          <w:numId w:val="23"/>
        </w:numPr>
        <w:rPr>
          <w:sz w:val="24"/>
          <w:szCs w:val="24"/>
        </w:rPr>
      </w:pPr>
      <w:r w:rsidRPr="00E0677A">
        <w:rPr>
          <w:sz w:val="24"/>
          <w:szCs w:val="24"/>
        </w:rPr>
        <w:t>Non attendance will result in the bursary recipient being held liable for the full course fee.</w:t>
      </w:r>
    </w:p>
    <w:p w14:paraId="2E9F3334" w14:textId="77777777" w:rsidR="00550F71" w:rsidRPr="00E0677A" w:rsidRDefault="00550F71" w:rsidP="00550F71">
      <w:pPr>
        <w:pStyle w:val="NoSpacing"/>
        <w:numPr>
          <w:ilvl w:val="0"/>
          <w:numId w:val="23"/>
        </w:numPr>
        <w:rPr>
          <w:sz w:val="24"/>
          <w:szCs w:val="24"/>
        </w:rPr>
      </w:pPr>
      <w:r w:rsidRPr="00E0677A">
        <w:rPr>
          <w:sz w:val="24"/>
          <w:szCs w:val="24"/>
        </w:rPr>
        <w:t>A short feedback form is to be completed after the course.</w:t>
      </w:r>
    </w:p>
    <w:p w14:paraId="2E9F3335" w14:textId="77777777" w:rsidR="00550F71" w:rsidRDefault="00550F71" w:rsidP="00550F71">
      <w:pPr>
        <w:pStyle w:val="NoSpacing"/>
        <w:numPr>
          <w:ilvl w:val="0"/>
          <w:numId w:val="23"/>
        </w:numPr>
        <w:rPr>
          <w:sz w:val="24"/>
          <w:szCs w:val="24"/>
        </w:rPr>
      </w:pPr>
      <w:r w:rsidRPr="00E0677A">
        <w:rPr>
          <w:sz w:val="24"/>
          <w:szCs w:val="24"/>
        </w:rPr>
        <w:t>Photos of the bursary recipient may be taken during the course and used for marketing purposes.</w:t>
      </w:r>
    </w:p>
    <w:p w14:paraId="2E9F3336" w14:textId="77777777" w:rsidR="00E0677A" w:rsidRDefault="00E0677A" w:rsidP="00E0677A">
      <w:pPr>
        <w:pStyle w:val="NoSpacing"/>
        <w:rPr>
          <w:sz w:val="24"/>
          <w:szCs w:val="24"/>
        </w:rPr>
      </w:pPr>
    </w:p>
    <w:p w14:paraId="2E9F3337" w14:textId="77777777" w:rsidR="00E0677A" w:rsidRDefault="00E0677A" w:rsidP="00E0677A">
      <w:pPr>
        <w:pStyle w:val="NoSpacing"/>
        <w:rPr>
          <w:sz w:val="24"/>
          <w:szCs w:val="24"/>
        </w:rPr>
      </w:pPr>
    </w:p>
    <w:p w14:paraId="2E9F3338" w14:textId="77777777" w:rsidR="00E0677A" w:rsidRDefault="00E0677A" w:rsidP="00E0677A">
      <w:pPr>
        <w:pStyle w:val="NoSpacing"/>
        <w:rPr>
          <w:sz w:val="24"/>
          <w:szCs w:val="24"/>
        </w:rPr>
      </w:pPr>
    </w:p>
    <w:p w14:paraId="2E9F3339" w14:textId="77777777" w:rsidR="00E0677A" w:rsidRDefault="00FA5850" w:rsidP="00E0677A">
      <w:pPr>
        <w:pStyle w:val="NoSpacing"/>
        <w:rPr>
          <w:sz w:val="24"/>
          <w:szCs w:val="24"/>
        </w:rPr>
      </w:pPr>
      <w:sdt>
        <w:sdtPr>
          <w:rPr>
            <w:sz w:val="24"/>
            <w:szCs w:val="24"/>
          </w:rPr>
          <w:id w:val="-15609413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0372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E0677A">
        <w:rPr>
          <w:sz w:val="24"/>
          <w:szCs w:val="24"/>
        </w:rPr>
        <w:t xml:space="preserve"> Tick to accept the terms and conditions</w:t>
      </w:r>
    </w:p>
    <w:p w14:paraId="2E9F333A" w14:textId="77777777" w:rsidR="00E0677A" w:rsidRDefault="00E0677A" w:rsidP="00E0677A">
      <w:pPr>
        <w:pStyle w:val="NoSpacing"/>
        <w:rPr>
          <w:sz w:val="24"/>
          <w:szCs w:val="24"/>
        </w:rPr>
      </w:pPr>
    </w:p>
    <w:p w14:paraId="2E9F333B" w14:textId="77777777" w:rsidR="00E0677A" w:rsidRDefault="00E0677A" w:rsidP="00E0677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Signature:</w:t>
      </w:r>
      <w:sdt>
        <w:sdtPr>
          <w:rPr>
            <w:sz w:val="24"/>
            <w:szCs w:val="24"/>
          </w:rPr>
          <w:id w:val="-1714024683"/>
          <w:placeholder>
            <w:docPart w:val="DefaultPlaceholder_1081868574"/>
          </w:placeholder>
        </w:sdtPr>
        <w:sdtEndPr/>
        <w:sdtContent>
          <w:r>
            <w:rPr>
              <w:sz w:val="24"/>
              <w:szCs w:val="24"/>
            </w:rPr>
            <w:t>……………………………………………………………………………</w:t>
          </w:r>
          <w:r w:rsidR="00DD6C61">
            <w:rPr>
              <w:sz w:val="24"/>
              <w:szCs w:val="24"/>
            </w:rPr>
            <w:t>.</w:t>
          </w:r>
        </w:sdtContent>
      </w:sdt>
      <w:r w:rsidR="00DD6C61">
        <w:rPr>
          <w:sz w:val="24"/>
          <w:szCs w:val="24"/>
        </w:rPr>
        <w:t xml:space="preserve">   Date: </w:t>
      </w:r>
      <w:sdt>
        <w:sdtPr>
          <w:rPr>
            <w:sz w:val="24"/>
            <w:szCs w:val="24"/>
          </w:rPr>
          <w:id w:val="768431283"/>
          <w:placeholder>
            <w:docPart w:val="D0B3FCA531AA4295B01D18DF9DE89E90"/>
          </w:placeholder>
          <w:showingPlcHdr/>
        </w:sdtPr>
        <w:sdtEndPr/>
        <w:sdtContent>
          <w:r w:rsidR="00DD6C61" w:rsidRPr="00CC760D">
            <w:rPr>
              <w:rStyle w:val="PlaceholderText"/>
            </w:rPr>
            <w:t>Click here to enter text.</w:t>
          </w:r>
        </w:sdtContent>
      </w:sdt>
    </w:p>
    <w:p w14:paraId="2E9F333C" w14:textId="77777777" w:rsidR="00DD6C61" w:rsidRDefault="00DD6C61" w:rsidP="00E0677A">
      <w:pPr>
        <w:pStyle w:val="NoSpacing"/>
        <w:rPr>
          <w:sz w:val="24"/>
          <w:szCs w:val="24"/>
        </w:rPr>
      </w:pPr>
    </w:p>
    <w:p w14:paraId="2E9F333D" w14:textId="77777777" w:rsidR="00DD6C61" w:rsidRDefault="00DD6C61" w:rsidP="00E0677A">
      <w:pPr>
        <w:pStyle w:val="NoSpacing"/>
        <w:rPr>
          <w:sz w:val="24"/>
          <w:szCs w:val="24"/>
        </w:rPr>
      </w:pPr>
    </w:p>
    <w:p w14:paraId="2E9F333E" w14:textId="108EFB4A" w:rsidR="00DD6C61" w:rsidRPr="00DD6C61" w:rsidRDefault="00DD6C61" w:rsidP="00DD6C61">
      <w:pPr>
        <w:pStyle w:val="NoSpacing"/>
        <w:jc w:val="center"/>
        <w:rPr>
          <w:sz w:val="28"/>
        </w:rPr>
      </w:pPr>
      <w:r w:rsidRPr="00DD6C61">
        <w:rPr>
          <w:sz w:val="28"/>
        </w:rPr>
        <w:t>Please email your completed form along with your proof of eligibility</w:t>
      </w:r>
      <w:r w:rsidR="002B4632">
        <w:rPr>
          <w:sz w:val="28"/>
        </w:rPr>
        <w:t xml:space="preserve"> and a covering letter explaining why you feel you should be awarded a bursary,</w:t>
      </w:r>
      <w:r w:rsidRPr="00DD6C61">
        <w:rPr>
          <w:sz w:val="28"/>
        </w:rPr>
        <w:t xml:space="preserve"> to </w:t>
      </w:r>
      <w:hyperlink r:id="rId10" w:history="1">
        <w:r w:rsidRPr="00DD6C61">
          <w:rPr>
            <w:rStyle w:val="Hyperlink"/>
            <w:sz w:val="28"/>
          </w:rPr>
          <w:t>info@carringtonlime.co.uk</w:t>
        </w:r>
      </w:hyperlink>
    </w:p>
    <w:sectPr w:rsidR="00DD6C61" w:rsidRPr="00DD6C61" w:rsidSect="00E0677A">
      <w:headerReference w:type="default" r:id="rId11"/>
      <w:footerReference w:type="default" r:id="rId12"/>
      <w:pgSz w:w="12240" w:h="15840"/>
      <w:pgMar w:top="1440" w:right="1440" w:bottom="1009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3EC32" w14:textId="77777777" w:rsidR="00077BF7" w:rsidRDefault="00077BF7" w:rsidP="00C9238F">
      <w:pPr>
        <w:spacing w:after="0" w:line="240" w:lineRule="auto"/>
      </w:pPr>
      <w:r>
        <w:separator/>
      </w:r>
    </w:p>
  </w:endnote>
  <w:endnote w:type="continuationSeparator" w:id="0">
    <w:p w14:paraId="525AFBAA" w14:textId="77777777" w:rsidR="00077BF7" w:rsidRDefault="00077BF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8AFF252-4428-46E9-B7FE-2238914E57FD}"/>
    <w:embedBold r:id="rId2" w:fontKey="{FB2B9102-32B6-47AF-B7AD-37B05D2F4690}"/>
    <w:embedItalic r:id="rId3" w:fontKey="{B01880B1-5A72-4A11-807E-CCDE0D5FB5A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D6D503C-B7C3-445D-93C8-AE8A14366FF5}"/>
    <w:embedBold r:id="rId5" w:fontKey="{0F87B447-977E-4D2E-9DAC-7B36A3A24282}"/>
    <w:embedItalic r:id="rId6" w:fontKey="{9975174C-B921-4D99-8EFC-9B110AD0B6D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F69B9B4A-DDF7-430E-9E8F-99117A31BA8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14F55733-568C-4F66-9B86-067DAF01EC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E0677A" w:rsidRPr="00003212" w14:paraId="2E9F334B" w14:textId="77777777" w:rsidTr="00C4167A">
      <w:tc>
        <w:tcPr>
          <w:tcW w:w="4675" w:type="dxa"/>
          <w:vAlign w:val="center"/>
        </w:tcPr>
        <w:p w14:paraId="2E9F3349" w14:textId="77777777" w:rsidR="00003212" w:rsidRPr="00003212" w:rsidRDefault="006E7E37" w:rsidP="00550F7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www.carringtonlime.co.uk |  info@carringtonlime.co.uk</w:t>
          </w:r>
        </w:p>
      </w:tc>
      <w:tc>
        <w:tcPr>
          <w:tcW w:w="4675" w:type="dxa"/>
          <w:vAlign w:val="center"/>
        </w:tcPr>
        <w:p w14:paraId="2E9F334A" w14:textId="77777777" w:rsidR="00003212" w:rsidRPr="00003212" w:rsidRDefault="006E7E37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  <w:lang w:val="en-GB" w:eastAsia="en-GB"/>
            </w:rPr>
            <w:drawing>
              <wp:inline distT="0" distB="0" distL="0" distR="0" wp14:anchorId="2E9F334F" wp14:editId="2E9F3350">
                <wp:extent cx="1623646" cy="487094"/>
                <wp:effectExtent l="0" t="0" r="0" b="825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raining logo (5)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3081" cy="4959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E9F334C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96488" w14:textId="77777777" w:rsidR="00077BF7" w:rsidRDefault="00077BF7" w:rsidP="00C9238F">
      <w:pPr>
        <w:spacing w:after="0" w:line="240" w:lineRule="auto"/>
      </w:pPr>
      <w:r>
        <w:separator/>
      </w:r>
    </w:p>
  </w:footnote>
  <w:footnote w:type="continuationSeparator" w:id="0">
    <w:p w14:paraId="3D36DFA6" w14:textId="77777777" w:rsidR="00077BF7" w:rsidRDefault="00077BF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92D05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2E9F3346" w14:textId="77777777" w:rsidTr="00550F71">
      <w:trPr>
        <w:trHeight w:val="990"/>
      </w:trPr>
      <w:tc>
        <w:tcPr>
          <w:tcW w:w="1350" w:type="dxa"/>
          <w:shd w:val="clear" w:color="auto" w:fill="92D050"/>
          <w:vAlign w:val="center"/>
        </w:tcPr>
        <w:p w14:paraId="2E9F3344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</w:p>
      </w:tc>
      <w:tc>
        <w:tcPr>
          <w:tcW w:w="8000" w:type="dxa"/>
          <w:shd w:val="clear" w:color="auto" w:fill="92D050"/>
          <w:vAlign w:val="center"/>
        </w:tcPr>
        <w:p w14:paraId="2E9F3345" w14:textId="7B732111" w:rsidR="00576892" w:rsidRPr="00576892" w:rsidRDefault="00287014" w:rsidP="00287014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Training Bursary Application </w:t>
          </w:r>
          <w:r w:rsidR="008264C5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– </w:t>
          </w:r>
          <w:r w:rsidR="00441A2C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Autumn </w:t>
          </w:r>
          <w:r w:rsidR="008264C5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202</w:t>
          </w:r>
          <w:r w:rsidR="00552507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4</w:t>
          </w:r>
          <w:r w:rsidR="008264C5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 course places</w:t>
          </w:r>
        </w:p>
      </w:tc>
    </w:tr>
  </w:tbl>
  <w:p w14:paraId="2E9F3347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35616EB"/>
    <w:multiLevelType w:val="hybridMultilevel"/>
    <w:tmpl w:val="E5B4E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86086540">
    <w:abstractNumId w:val="12"/>
  </w:num>
  <w:num w:numId="2" w16cid:durableId="1916814552">
    <w:abstractNumId w:val="8"/>
  </w:num>
  <w:num w:numId="3" w16cid:durableId="2074617351">
    <w:abstractNumId w:val="16"/>
  </w:num>
  <w:num w:numId="4" w16cid:durableId="1956865024">
    <w:abstractNumId w:val="13"/>
  </w:num>
  <w:num w:numId="5" w16cid:durableId="1767310306">
    <w:abstractNumId w:val="14"/>
  </w:num>
  <w:num w:numId="6" w16cid:durableId="2019192752">
    <w:abstractNumId w:val="20"/>
  </w:num>
  <w:num w:numId="7" w16cid:durableId="1043403310">
    <w:abstractNumId w:val="7"/>
  </w:num>
  <w:num w:numId="8" w16cid:durableId="1206483416">
    <w:abstractNumId w:val="11"/>
  </w:num>
  <w:num w:numId="9" w16cid:durableId="1698385029">
    <w:abstractNumId w:val="18"/>
  </w:num>
  <w:num w:numId="10" w16cid:durableId="583609710">
    <w:abstractNumId w:val="1"/>
  </w:num>
  <w:num w:numId="11" w16cid:durableId="1092124353">
    <w:abstractNumId w:val="5"/>
  </w:num>
  <w:num w:numId="12" w16cid:durableId="22875184">
    <w:abstractNumId w:val="0"/>
  </w:num>
  <w:num w:numId="13" w16cid:durableId="1043479014">
    <w:abstractNumId w:val="2"/>
  </w:num>
  <w:num w:numId="14" w16cid:durableId="310185048">
    <w:abstractNumId w:val="10"/>
  </w:num>
  <w:num w:numId="15" w16cid:durableId="1237782755">
    <w:abstractNumId w:val="9"/>
  </w:num>
  <w:num w:numId="16" w16cid:durableId="2012563366">
    <w:abstractNumId w:val="17"/>
  </w:num>
  <w:num w:numId="17" w16cid:durableId="152455354">
    <w:abstractNumId w:val="3"/>
  </w:num>
  <w:num w:numId="18" w16cid:durableId="438532102">
    <w:abstractNumId w:val="22"/>
  </w:num>
  <w:num w:numId="19" w16cid:durableId="1302422459">
    <w:abstractNumId w:val="19"/>
  </w:num>
  <w:num w:numId="20" w16cid:durableId="1771315132">
    <w:abstractNumId w:val="15"/>
  </w:num>
  <w:num w:numId="21" w16cid:durableId="414283950">
    <w:abstractNumId w:val="21"/>
  </w:num>
  <w:num w:numId="22" w16cid:durableId="447969712">
    <w:abstractNumId w:val="4"/>
  </w:num>
  <w:num w:numId="23" w16cid:durableId="970551002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014"/>
    <w:rsid w:val="00003212"/>
    <w:rsid w:val="00052382"/>
    <w:rsid w:val="0006568A"/>
    <w:rsid w:val="00065A07"/>
    <w:rsid w:val="00076F0F"/>
    <w:rsid w:val="00077BF7"/>
    <w:rsid w:val="00084253"/>
    <w:rsid w:val="000D1F49"/>
    <w:rsid w:val="0015204D"/>
    <w:rsid w:val="00165D29"/>
    <w:rsid w:val="001727CA"/>
    <w:rsid w:val="0018686B"/>
    <w:rsid w:val="00197818"/>
    <w:rsid w:val="001C3FA6"/>
    <w:rsid w:val="001C7BA3"/>
    <w:rsid w:val="001E7D8C"/>
    <w:rsid w:val="00271BDD"/>
    <w:rsid w:val="00287014"/>
    <w:rsid w:val="002A07E4"/>
    <w:rsid w:val="002B1E3D"/>
    <w:rsid w:val="002B4632"/>
    <w:rsid w:val="002C56E6"/>
    <w:rsid w:val="002D3238"/>
    <w:rsid w:val="0033337F"/>
    <w:rsid w:val="00361E11"/>
    <w:rsid w:val="00370372"/>
    <w:rsid w:val="00373484"/>
    <w:rsid w:val="0037485B"/>
    <w:rsid w:val="003768AB"/>
    <w:rsid w:val="003D50F3"/>
    <w:rsid w:val="003F0847"/>
    <w:rsid w:val="0040090B"/>
    <w:rsid w:val="00411673"/>
    <w:rsid w:val="00441A2C"/>
    <w:rsid w:val="0046302A"/>
    <w:rsid w:val="00487D2D"/>
    <w:rsid w:val="004D5D62"/>
    <w:rsid w:val="004E5717"/>
    <w:rsid w:val="005112D0"/>
    <w:rsid w:val="00550F71"/>
    <w:rsid w:val="00552507"/>
    <w:rsid w:val="00576892"/>
    <w:rsid w:val="00577E06"/>
    <w:rsid w:val="005A3BF7"/>
    <w:rsid w:val="005C3C5D"/>
    <w:rsid w:val="005D7A52"/>
    <w:rsid w:val="005F2035"/>
    <w:rsid w:val="005F7990"/>
    <w:rsid w:val="0063739C"/>
    <w:rsid w:val="006A6D5A"/>
    <w:rsid w:val="006E056E"/>
    <w:rsid w:val="006E7E37"/>
    <w:rsid w:val="00770F25"/>
    <w:rsid w:val="00787A0B"/>
    <w:rsid w:val="007A35A8"/>
    <w:rsid w:val="007B0A85"/>
    <w:rsid w:val="007C6A52"/>
    <w:rsid w:val="007D1C4C"/>
    <w:rsid w:val="007F672D"/>
    <w:rsid w:val="0082043E"/>
    <w:rsid w:val="00823C02"/>
    <w:rsid w:val="008264C5"/>
    <w:rsid w:val="00873452"/>
    <w:rsid w:val="00897670"/>
    <w:rsid w:val="008A7043"/>
    <w:rsid w:val="008B0E32"/>
    <w:rsid w:val="008E203A"/>
    <w:rsid w:val="0091229C"/>
    <w:rsid w:val="00920221"/>
    <w:rsid w:val="0093614B"/>
    <w:rsid w:val="00936849"/>
    <w:rsid w:val="00940E73"/>
    <w:rsid w:val="00943AB6"/>
    <w:rsid w:val="0098544F"/>
    <w:rsid w:val="0098597D"/>
    <w:rsid w:val="009A0717"/>
    <w:rsid w:val="009F03EB"/>
    <w:rsid w:val="009F619A"/>
    <w:rsid w:val="009F6DDE"/>
    <w:rsid w:val="00A1613A"/>
    <w:rsid w:val="00A327D3"/>
    <w:rsid w:val="00A370A8"/>
    <w:rsid w:val="00AC7E1C"/>
    <w:rsid w:val="00AF6BFE"/>
    <w:rsid w:val="00BA785D"/>
    <w:rsid w:val="00BB425B"/>
    <w:rsid w:val="00BD4753"/>
    <w:rsid w:val="00BD5CB1"/>
    <w:rsid w:val="00BE62EE"/>
    <w:rsid w:val="00BF71BB"/>
    <w:rsid w:val="00C003BA"/>
    <w:rsid w:val="00C26236"/>
    <w:rsid w:val="00C46878"/>
    <w:rsid w:val="00C9238F"/>
    <w:rsid w:val="00C96307"/>
    <w:rsid w:val="00CB0853"/>
    <w:rsid w:val="00CB4A51"/>
    <w:rsid w:val="00CD0BC0"/>
    <w:rsid w:val="00CD4532"/>
    <w:rsid w:val="00CD47B0"/>
    <w:rsid w:val="00CE312C"/>
    <w:rsid w:val="00CE6104"/>
    <w:rsid w:val="00CE7918"/>
    <w:rsid w:val="00D16163"/>
    <w:rsid w:val="00D808A8"/>
    <w:rsid w:val="00DB3FAD"/>
    <w:rsid w:val="00DD1429"/>
    <w:rsid w:val="00DD6C61"/>
    <w:rsid w:val="00DF755E"/>
    <w:rsid w:val="00E0677A"/>
    <w:rsid w:val="00E163F7"/>
    <w:rsid w:val="00E57329"/>
    <w:rsid w:val="00E61C09"/>
    <w:rsid w:val="00EB3B58"/>
    <w:rsid w:val="00EC7359"/>
    <w:rsid w:val="00EE3054"/>
    <w:rsid w:val="00F00606"/>
    <w:rsid w:val="00F01256"/>
    <w:rsid w:val="00F52864"/>
    <w:rsid w:val="00F756DD"/>
    <w:rsid w:val="00FA5850"/>
    <w:rsid w:val="00FC7475"/>
    <w:rsid w:val="00FD5A3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9F32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info@carringtonlime.co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smi_000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BB3CA-8249-4A86-A898-4136EFA760BF}"/>
      </w:docPartPr>
      <w:docPartBody>
        <w:p w:rsidR="0009247E" w:rsidRDefault="0090751C"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6A8287B75E524C78A06437C01E1821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6DB9CD-3B9D-4BA3-8E8D-1F774889C654}"/>
      </w:docPartPr>
      <w:docPartBody>
        <w:p w:rsidR="008336C6" w:rsidRDefault="0009247E" w:rsidP="0009247E">
          <w:pPr>
            <w:pStyle w:val="6A8287B75E524C78A06437C01E1821D1"/>
          </w:pPr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1EA9BD9F6D014B36BA6698D7E6CA7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E5402-D6E1-4B01-AFFD-E4A705A2B7C8}"/>
      </w:docPartPr>
      <w:docPartBody>
        <w:p w:rsidR="008336C6" w:rsidRDefault="0009247E" w:rsidP="0009247E">
          <w:pPr>
            <w:pStyle w:val="1EA9BD9F6D014B36BA6698D7E6CA74EF"/>
          </w:pPr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E7577DFD0F3741569780BF66A8545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81470D-3F4C-442D-B3EA-4856E5C1A272}"/>
      </w:docPartPr>
      <w:docPartBody>
        <w:p w:rsidR="008336C6" w:rsidRDefault="0009247E" w:rsidP="0009247E">
          <w:pPr>
            <w:pStyle w:val="E7577DFD0F3741569780BF66A8545E34"/>
          </w:pPr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DDC63FDD79794D42A9B266A8FD172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B5976-BCAE-442E-BC2D-86880ACA95DB}"/>
      </w:docPartPr>
      <w:docPartBody>
        <w:p w:rsidR="008336C6" w:rsidRDefault="0009247E" w:rsidP="0009247E">
          <w:pPr>
            <w:pStyle w:val="DDC63FDD79794D42A9B266A8FD172AE3"/>
          </w:pPr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C224312245CC4F0AA78061E2EBA90A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37F2C7-788C-4D61-B66C-2CE0F158B118}"/>
      </w:docPartPr>
      <w:docPartBody>
        <w:p w:rsidR="008336C6" w:rsidRDefault="0009247E" w:rsidP="0009247E">
          <w:pPr>
            <w:pStyle w:val="C224312245CC4F0AA78061E2EBA90ADB"/>
          </w:pPr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1CFF014E34784904A091B8E5F4ECD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1D1A86-0663-4F6B-95AD-D52ED21C4512}"/>
      </w:docPartPr>
      <w:docPartBody>
        <w:p w:rsidR="008336C6" w:rsidRDefault="0009247E" w:rsidP="0009247E">
          <w:pPr>
            <w:pStyle w:val="1CFF014E34784904A091B8E5F4ECDC40"/>
          </w:pPr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ED9D44489EF14BE4ACEB6E72E8C1E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A4A515-F8FA-4A00-9C4D-C66B079AC0F5}"/>
      </w:docPartPr>
      <w:docPartBody>
        <w:p w:rsidR="008336C6" w:rsidRDefault="0009247E" w:rsidP="0009247E">
          <w:pPr>
            <w:pStyle w:val="ED9D44489EF14BE4ACEB6E72E8C1E80A"/>
          </w:pPr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D0B3FCA531AA4295B01D18DF9DE89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665241-A58D-424A-90E6-B95715F3EB26}"/>
      </w:docPartPr>
      <w:docPartBody>
        <w:p w:rsidR="008336C6" w:rsidRDefault="0009247E" w:rsidP="0009247E">
          <w:pPr>
            <w:pStyle w:val="D0B3FCA531AA4295B01D18DF9DE89E90"/>
          </w:pPr>
          <w:r w:rsidRPr="00CC760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51C"/>
    <w:rsid w:val="0009247E"/>
    <w:rsid w:val="000B3047"/>
    <w:rsid w:val="00341747"/>
    <w:rsid w:val="003F069F"/>
    <w:rsid w:val="00754133"/>
    <w:rsid w:val="007917D8"/>
    <w:rsid w:val="008336C6"/>
    <w:rsid w:val="008E6982"/>
    <w:rsid w:val="0090751C"/>
    <w:rsid w:val="00925EAC"/>
    <w:rsid w:val="00C45205"/>
    <w:rsid w:val="00EA62D9"/>
    <w:rsid w:val="00F22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9247E"/>
    <w:rPr>
      <w:color w:val="808080"/>
    </w:rPr>
  </w:style>
  <w:style w:type="paragraph" w:customStyle="1" w:styleId="6A8287B75E524C78A06437C01E1821D1">
    <w:name w:val="6A8287B75E524C78A06437C01E1821D1"/>
    <w:rsid w:val="0009247E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1EA9BD9F6D014B36BA6698D7E6CA74EF">
    <w:name w:val="1EA9BD9F6D014B36BA6698D7E6CA74EF"/>
    <w:rsid w:val="0009247E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7577DFD0F3741569780BF66A8545E34">
    <w:name w:val="E7577DFD0F3741569780BF66A8545E34"/>
    <w:rsid w:val="0009247E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DC63FDD79794D42A9B266A8FD172AE3">
    <w:name w:val="DDC63FDD79794D42A9B266A8FD172AE3"/>
    <w:rsid w:val="0009247E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224312245CC4F0AA78061E2EBA90ADB">
    <w:name w:val="C224312245CC4F0AA78061E2EBA90ADB"/>
    <w:rsid w:val="0009247E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1CFF014E34784904A091B8E5F4ECDC40">
    <w:name w:val="1CFF014E34784904A091B8E5F4ECDC40"/>
    <w:rsid w:val="0009247E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D9D44489EF14BE4ACEB6E72E8C1E80A">
    <w:name w:val="ED9D44489EF14BE4ACEB6E72E8C1E80A"/>
    <w:rsid w:val="0009247E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0B3FCA531AA4295B01D18DF9DE89E90">
    <w:name w:val="D0B3FCA531AA4295B01D18DF9DE89E90"/>
    <w:rsid w:val="0009247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2023-10-06T15:46:00Z</dcterms:created>
  <dcterms:modified xsi:type="dcterms:W3CDTF">2023-10-06T15:48:00Z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